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B4228" w14:textId="039F3A04" w:rsidR="0086538D" w:rsidRDefault="00202F2E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86A7352" wp14:editId="65B5073B">
                <wp:simplePos x="0" y="0"/>
                <wp:positionH relativeFrom="column">
                  <wp:posOffset>2654935</wp:posOffset>
                </wp:positionH>
                <wp:positionV relativeFrom="paragraph">
                  <wp:posOffset>6339205</wp:posOffset>
                </wp:positionV>
                <wp:extent cx="3981450" cy="600075"/>
                <wp:effectExtent l="0" t="0" r="19050" b="28575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D8D29" w14:textId="525E6D0F" w:rsidR="000308A6" w:rsidRDefault="00386A14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>Hydrocarbon + oxygen            Carbon dioxide + water</w:t>
                            </w:r>
                            <w:r w:rsidR="000308A6">
                              <w:rPr>
                                <w:noProof/>
                                <w:lang w:eastAsia="en-GB"/>
                              </w:rPr>
                              <w:t xml:space="preserve"> . </w:t>
                            </w:r>
                          </w:p>
                          <w:p w14:paraId="55515E25" w14:textId="04B4EBB4" w:rsidR="00386A14" w:rsidRDefault="00386A14">
                            <w:r w:rsidRPr="00386A1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E25485" wp14:editId="650C6AAA">
                                  <wp:extent cx="2228850" cy="279605"/>
                                  <wp:effectExtent l="0" t="0" r="0" b="635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000" cy="28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7BB7B2" w14:textId="77777777" w:rsidR="000308A6" w:rsidRDefault="000308A6"/>
                          <w:p w14:paraId="715F0FF2" w14:textId="0B19AB7B" w:rsidR="00386A14" w:rsidRDefault="00386A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A73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9.05pt;margin-top:499.15pt;width:313.5pt;height:47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">
                <v:textbox>
                  <w:txbxContent>
                    <w:p w14:paraId="0BDD8D29" w14:textId="525E6D0F" w:rsidR="000308A6" w:rsidRDefault="00386A14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>Hydrocarbon + oxygen            Carbon dioxide + water</w:t>
                      </w:r>
                      <w:r w:rsidR="000308A6">
                        <w:rPr>
                          <w:noProof/>
                          <w:lang w:eastAsia="en-GB"/>
                        </w:rPr>
                        <w:t xml:space="preserve"> . </w:t>
                      </w:r>
                    </w:p>
                    <w:p w14:paraId="55515E25" w14:textId="04B4EBB4" w:rsidR="00386A14" w:rsidRDefault="00386A14">
                      <w:r w:rsidRPr="00386A14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E25485" wp14:editId="650C6AAA">
                            <wp:extent cx="2228850" cy="279605"/>
                            <wp:effectExtent l="0" t="0" r="0" b="635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000" cy="284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7BB7B2" w14:textId="77777777" w:rsidR="000308A6" w:rsidRDefault="000308A6"/>
                    <w:p w14:paraId="715F0FF2" w14:textId="0B19AB7B" w:rsidR="00386A14" w:rsidRDefault="00386A14"/>
                  </w:txbxContent>
                </v:textbox>
                <w10:wrap type="square"/>
              </v:shape>
            </w:pict>
          </mc:Fallback>
        </mc:AlternateContent>
      </w:r>
      <w:r w:rsidR="009C3C1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9D3DD43" wp14:editId="621A8E12">
                <wp:simplePos x="0" y="0"/>
                <wp:positionH relativeFrom="column">
                  <wp:posOffset>5100320</wp:posOffset>
                </wp:positionH>
                <wp:positionV relativeFrom="paragraph">
                  <wp:posOffset>943610</wp:posOffset>
                </wp:positionV>
                <wp:extent cx="1657350" cy="1175385"/>
                <wp:effectExtent l="0" t="0" r="1905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17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A8000" w14:textId="616342E0" w:rsidR="00467BE6" w:rsidRDefault="00467BE6" w:rsidP="00C21F8D">
                            <w:pPr>
                              <w:autoSpaceDE w:val="0"/>
                              <w:autoSpaceDN w:val="0"/>
                              <w:adjustRightInd w:val="0"/>
                              <w:spacing w:after="30" w:line="240" w:lineRule="auto"/>
                              <w:rPr>
                                <w:rFonts w:cs="Comic Sans MS"/>
                                <w:bCs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cs="Comic Sans MS"/>
                                <w:color w:val="000000"/>
                              </w:rPr>
                              <w:t xml:space="preserve">The main series of hydrocarbons contained in crude oil are called </w:t>
                            </w:r>
                            <w:r w:rsidRPr="00C21F8D">
                              <w:rPr>
                                <w:rFonts w:cs="Comic Sans MS"/>
                                <w:color w:val="000000"/>
                              </w:rPr>
                              <w:t>alk</w:t>
                            </w:r>
                            <w:r w:rsidRPr="00C21F8D">
                              <w:rPr>
                                <w:rFonts w:cs="Comic Sans MS"/>
                                <w:b/>
                                <w:bCs/>
                                <w:color w:val="000000"/>
                                <w:u w:val="single"/>
                              </w:rPr>
                              <w:t>anes.</w:t>
                            </w:r>
                            <w:r>
                              <w:rPr>
                                <w:rFonts w:cs="Comic Sans MS"/>
                                <w:b/>
                                <w:bCs/>
                                <w:color w:val="00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cs="Comic Sans MS"/>
                                <w:bCs/>
                                <w:color w:val="000000"/>
                              </w:rPr>
                              <w:t>The general formula for alkanes is C</w:t>
                            </w:r>
                            <w:r>
                              <w:rPr>
                                <w:rFonts w:cs="Comic Sans MS"/>
                                <w:bCs/>
                                <w:color w:val="000000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rFonts w:cs="Comic Sans MS"/>
                                <w:bCs/>
                                <w:color w:val="000000"/>
                              </w:rPr>
                              <w:t>H</w:t>
                            </w:r>
                            <w:r w:rsidRPr="00C21F8D">
                              <w:rPr>
                                <w:rFonts w:cs="Comic Sans MS"/>
                                <w:bCs/>
                                <w:color w:val="000000"/>
                                <w:vertAlign w:val="subscript"/>
                              </w:rPr>
                              <w:t>2n+2</w:t>
                            </w:r>
                            <w:r>
                              <w:rPr>
                                <w:rFonts w:cs="Comic Sans MS"/>
                                <w:bCs/>
                                <w:color w:val="000000"/>
                                <w:vertAlign w:val="subscript"/>
                              </w:rPr>
                              <w:t xml:space="preserve">. </w:t>
                            </w:r>
                          </w:p>
                          <w:p w14:paraId="38097F24" w14:textId="47F694FC" w:rsidR="00467BE6" w:rsidRPr="00C21F8D" w:rsidRDefault="00467BE6" w:rsidP="00C21F8D">
                            <w:pPr>
                              <w:autoSpaceDE w:val="0"/>
                              <w:autoSpaceDN w:val="0"/>
                              <w:adjustRightInd w:val="0"/>
                              <w:spacing w:after="30" w:line="240" w:lineRule="auto"/>
                              <w:rPr>
                                <w:rFonts w:cs="Comic Sans MS"/>
                                <w:color w:val="000000"/>
                              </w:rPr>
                            </w:pPr>
                          </w:p>
                          <w:p w14:paraId="11E3CD90" w14:textId="20C4BF5A" w:rsidR="00467BE6" w:rsidRPr="00C21F8D" w:rsidRDefault="00467B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3DD43" id="_x0000_s1027" type="#_x0000_t202" style="position:absolute;margin-left:401.6pt;margin-top:74.3pt;width:130.5pt;height:92.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">
                <v:textbox>
                  <w:txbxContent>
                    <w:p w14:paraId="465A8000" w14:textId="616342E0" w:rsidR="00467BE6" w:rsidRDefault="00467BE6" w:rsidP="00C21F8D">
                      <w:pPr>
                        <w:autoSpaceDE w:val="0"/>
                        <w:autoSpaceDN w:val="0"/>
                        <w:adjustRightInd w:val="0"/>
                        <w:spacing w:after="30" w:line="240" w:lineRule="auto"/>
                        <w:rPr>
                          <w:rFonts w:cs="Comic Sans MS"/>
                          <w:bCs/>
                          <w:color w:val="000000"/>
                          <w:vertAlign w:val="subscript"/>
                        </w:rPr>
                      </w:pPr>
                      <w:r>
                        <w:rPr>
                          <w:rFonts w:cs="Comic Sans MS"/>
                          <w:color w:val="000000"/>
                        </w:rPr>
                        <w:t xml:space="preserve">The main series of hydrocarbons contained in crude oil are called </w:t>
                      </w:r>
                      <w:r w:rsidRPr="00C21F8D">
                        <w:rPr>
                          <w:rFonts w:cs="Comic Sans MS"/>
                          <w:color w:val="000000"/>
                        </w:rPr>
                        <w:t>alk</w:t>
                      </w:r>
                      <w:r w:rsidRPr="00C21F8D">
                        <w:rPr>
                          <w:rFonts w:cs="Comic Sans MS"/>
                          <w:b/>
                          <w:bCs/>
                          <w:color w:val="000000"/>
                          <w:u w:val="single"/>
                        </w:rPr>
                        <w:t>anes.</w:t>
                      </w:r>
                      <w:r>
                        <w:rPr>
                          <w:rFonts w:cs="Comic Sans MS"/>
                          <w:b/>
                          <w:bCs/>
                          <w:color w:val="000000"/>
                          <w:u w:val="single"/>
                        </w:rPr>
                        <w:t xml:space="preserve"> </w:t>
                      </w:r>
                      <w:r>
                        <w:rPr>
                          <w:rFonts w:cs="Comic Sans MS"/>
                          <w:bCs/>
                          <w:color w:val="000000"/>
                        </w:rPr>
                        <w:t>The general formula for alkanes is C</w:t>
                      </w:r>
                      <w:r>
                        <w:rPr>
                          <w:rFonts w:cs="Comic Sans MS"/>
                          <w:bCs/>
                          <w:color w:val="000000"/>
                          <w:vertAlign w:val="subscript"/>
                        </w:rPr>
                        <w:t>n</w:t>
                      </w:r>
                      <w:r>
                        <w:rPr>
                          <w:rFonts w:cs="Comic Sans MS"/>
                          <w:bCs/>
                          <w:color w:val="000000"/>
                        </w:rPr>
                        <w:t>H</w:t>
                      </w:r>
                      <w:r w:rsidRPr="00C21F8D">
                        <w:rPr>
                          <w:rFonts w:cs="Comic Sans MS"/>
                          <w:bCs/>
                          <w:color w:val="000000"/>
                          <w:vertAlign w:val="subscript"/>
                        </w:rPr>
                        <w:t>2n+2</w:t>
                      </w:r>
                      <w:r>
                        <w:rPr>
                          <w:rFonts w:cs="Comic Sans MS"/>
                          <w:bCs/>
                          <w:color w:val="000000"/>
                          <w:vertAlign w:val="subscript"/>
                        </w:rPr>
                        <w:t xml:space="preserve">. </w:t>
                      </w:r>
                    </w:p>
                    <w:p w14:paraId="38097F24" w14:textId="47F694FC" w:rsidR="00467BE6" w:rsidRPr="00C21F8D" w:rsidRDefault="00467BE6" w:rsidP="00C21F8D">
                      <w:pPr>
                        <w:autoSpaceDE w:val="0"/>
                        <w:autoSpaceDN w:val="0"/>
                        <w:adjustRightInd w:val="0"/>
                        <w:spacing w:after="30" w:line="240" w:lineRule="auto"/>
                        <w:rPr>
                          <w:rFonts w:cs="Comic Sans MS"/>
                          <w:color w:val="000000"/>
                        </w:rPr>
                      </w:pPr>
                    </w:p>
                    <w:p w14:paraId="11E3CD90" w14:textId="20C4BF5A" w:rsidR="00467BE6" w:rsidRPr="00C21F8D" w:rsidRDefault="00467BE6"/>
                  </w:txbxContent>
                </v:textbox>
                <w10:wrap type="square"/>
              </v:shape>
            </w:pict>
          </mc:Fallback>
        </mc:AlternateContent>
      </w:r>
      <w:r w:rsidR="009C3C1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7FEBCE7" wp14:editId="127DEB8F">
                <wp:simplePos x="0" y="0"/>
                <wp:positionH relativeFrom="page">
                  <wp:posOffset>9447588</wp:posOffset>
                </wp:positionH>
                <wp:positionV relativeFrom="paragraph">
                  <wp:posOffset>4673609</wp:posOffset>
                </wp:positionV>
                <wp:extent cx="1123950" cy="2228850"/>
                <wp:effectExtent l="0" t="0" r="19050" b="1905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9D76F" w14:textId="6A694730" w:rsidR="00855656" w:rsidRDefault="00855656" w:rsidP="00855656">
                            <w:pPr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 xml:space="preserve">Alkenes are useful, because they are used </w:t>
                            </w:r>
                            <w:r w:rsidRPr="00467BE6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>to mak</w:t>
                            </w:r>
                            <w:r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 xml:space="preserve">e </w:t>
                            </w:r>
                            <w:r w:rsidRPr="00467BE6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>polymers.</w:t>
                            </w:r>
                          </w:p>
                          <w:p w14:paraId="3EA12C7F" w14:textId="77777777" w:rsidR="00855656" w:rsidRDefault="00855656" w:rsidP="00855656">
                            <w:pPr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>Alkenes contain a double bond.</w:t>
                            </w:r>
                          </w:p>
                          <w:p w14:paraId="63DCEACE" w14:textId="06033147" w:rsidR="00855656" w:rsidRPr="00855656" w:rsidRDefault="00855656" w:rsidP="00855656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 xml:space="preserve"> General formula for an alkene is C</w:t>
                            </w:r>
                            <w:r>
                              <w:rPr>
                                <w:rFonts w:eastAsia="Times New Roman" w:cs="Arial"/>
                                <w:color w:val="333333"/>
                                <w:vertAlign w:val="subscript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>H</w:t>
                            </w:r>
                            <w:r>
                              <w:rPr>
                                <w:rFonts w:eastAsia="Times New Roman" w:cs="Arial"/>
                                <w:color w:val="333333"/>
                                <w:vertAlign w:val="subscript"/>
                                <w:lang w:eastAsia="en-GB"/>
                              </w:rPr>
                              <w:t>2n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EBCE7" id="_x0000_s1028" type="#_x0000_t202" style="position:absolute;margin-left:743.9pt;margin-top:368pt;width:88.5pt;height:175.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">
                <v:textbox>
                  <w:txbxContent>
                    <w:p w14:paraId="4C09D76F" w14:textId="6A694730" w:rsidR="00855656" w:rsidRDefault="00855656" w:rsidP="00855656">
                      <w:pPr>
                        <w:rPr>
                          <w:rFonts w:eastAsia="Times New Roman" w:cs="Arial"/>
                          <w:color w:val="333333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 xml:space="preserve">Alkenes are useful, because they are used </w:t>
                      </w:r>
                      <w:r w:rsidRPr="00467BE6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>to mak</w:t>
                      </w:r>
                      <w:r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 xml:space="preserve">e </w:t>
                      </w:r>
                      <w:r w:rsidRPr="00467BE6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>polymers.</w:t>
                      </w:r>
                    </w:p>
                    <w:p w14:paraId="3EA12C7F" w14:textId="77777777" w:rsidR="00855656" w:rsidRDefault="00855656" w:rsidP="00855656">
                      <w:pPr>
                        <w:rPr>
                          <w:rFonts w:eastAsia="Times New Roman" w:cs="Arial"/>
                          <w:color w:val="333333"/>
                          <w:lang w:eastAsia="en-GB"/>
                        </w:rPr>
                      </w:pPr>
                      <w:r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>Alkenes contain a double bond.</w:t>
                      </w:r>
                    </w:p>
                    <w:p w14:paraId="63DCEACE" w14:textId="06033147" w:rsidR="00855656" w:rsidRPr="00855656" w:rsidRDefault="00855656" w:rsidP="00855656">
                      <w:pPr>
                        <w:rPr>
                          <w:vertAlign w:val="subscript"/>
                        </w:rPr>
                      </w:pPr>
                      <w:r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 xml:space="preserve"> General formula for an alkene is C</w:t>
                      </w:r>
                      <w:r>
                        <w:rPr>
                          <w:rFonts w:eastAsia="Times New Roman" w:cs="Arial"/>
                          <w:color w:val="333333"/>
                          <w:vertAlign w:val="subscript"/>
                          <w:lang w:eastAsia="en-GB"/>
                        </w:rPr>
                        <w:t>n</w:t>
                      </w:r>
                      <w:r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>H</w:t>
                      </w:r>
                      <w:r>
                        <w:rPr>
                          <w:rFonts w:eastAsia="Times New Roman" w:cs="Arial"/>
                          <w:color w:val="333333"/>
                          <w:vertAlign w:val="subscript"/>
                          <w:lang w:eastAsia="en-GB"/>
                        </w:rPr>
                        <w:t>2n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308A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F54061" wp14:editId="61BC1A8E">
                <wp:simplePos x="0" y="0"/>
                <wp:positionH relativeFrom="column">
                  <wp:posOffset>4067175</wp:posOffset>
                </wp:positionH>
                <wp:positionV relativeFrom="paragraph">
                  <wp:posOffset>6553200</wp:posOffset>
                </wp:positionV>
                <wp:extent cx="238125" cy="0"/>
                <wp:effectExtent l="0" t="76200" r="9525" b="95250"/>
                <wp:wrapNone/>
                <wp:docPr id="232" name="Straight Arrow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D165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2" o:spid="_x0000_s1026" type="#_x0000_t32" style="position:absolute;margin-left:320.25pt;margin-top:516pt;width:18.75pt;height:0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386A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474A51" wp14:editId="1B94F5A4">
                <wp:simplePos x="0" y="0"/>
                <wp:positionH relativeFrom="margin">
                  <wp:posOffset>2714625</wp:posOffset>
                </wp:positionH>
                <wp:positionV relativeFrom="paragraph">
                  <wp:posOffset>5895975</wp:posOffset>
                </wp:positionV>
                <wp:extent cx="3238500" cy="447675"/>
                <wp:effectExtent l="19050" t="19050" r="19050" b="28575"/>
                <wp:wrapNone/>
                <wp:docPr id="22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476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404EB" w14:textId="3230BD92" w:rsidR="00386A14" w:rsidRPr="00C90076" w:rsidRDefault="00386A14" w:rsidP="00386A14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Combustion</w:t>
                            </w:r>
                            <w:r w:rsidRPr="00C9007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of hydrocarbons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474A51" id="Rectangle: Rounded Corners 6" o:spid="_x0000_s1029" style="position:absolute;margin-left:213.75pt;margin-top:464.25pt;width:25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" fillcolor="white [3201]" strokecolor="#002060" strokeweight="3pt">
                <v:stroke joinstyle="miter"/>
                <v:textbox>
                  <w:txbxContent>
                    <w:p w14:paraId="5D3404EB" w14:textId="3230BD92" w:rsidR="00386A14" w:rsidRPr="00C90076" w:rsidRDefault="00386A14" w:rsidP="00386A14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Combustion</w:t>
                      </w:r>
                      <w:r w:rsidRPr="00C9007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of hydrocarbons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556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7ACC9490" wp14:editId="3D5249ED">
                <wp:simplePos x="0" y="0"/>
                <wp:positionH relativeFrom="column">
                  <wp:posOffset>2657475</wp:posOffset>
                </wp:positionH>
                <wp:positionV relativeFrom="paragraph">
                  <wp:posOffset>3505200</wp:posOffset>
                </wp:positionV>
                <wp:extent cx="3924300" cy="2371725"/>
                <wp:effectExtent l="0" t="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E65BCE" w14:textId="06FE18DD" w:rsidR="00467BE6" w:rsidRDefault="00467B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0C8378" wp14:editId="7C59BECC">
                                  <wp:extent cx="3684032" cy="2314575"/>
                                  <wp:effectExtent l="0" t="0" r="0" b="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5983" t="31783" r="5274" b="108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92028" cy="2319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C9490" id="Text Box 21" o:spid="_x0000_s1029" type="#_x0000_t202" style="position:absolute;margin-left:209.25pt;margin-top:276pt;width:309pt;height:186.7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" fillcolor="white [3201]" strokeweight=".5pt">
                <v:textbox>
                  <w:txbxContent>
                    <w:p w14:paraId="74E65BCE" w14:textId="06FE18DD" w:rsidR="00467BE6" w:rsidRDefault="00467B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0C8378" wp14:editId="7C59BECC">
                            <wp:extent cx="3684032" cy="2314575"/>
                            <wp:effectExtent l="0" t="0" r="0" b="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5983" t="31783" r="5274" b="108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92028" cy="23195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56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309E727" wp14:editId="093B56F3">
                <wp:simplePos x="0" y="0"/>
                <wp:positionH relativeFrom="column">
                  <wp:posOffset>7019925</wp:posOffset>
                </wp:positionH>
                <wp:positionV relativeFrom="paragraph">
                  <wp:posOffset>4648200</wp:posOffset>
                </wp:positionV>
                <wp:extent cx="2000250" cy="2276475"/>
                <wp:effectExtent l="0" t="0" r="19050" b="28575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276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E7813" w14:textId="371BD7E7" w:rsidR="00855656" w:rsidRDefault="0085565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DF00A5" wp14:editId="2B28AC22">
                                  <wp:extent cx="1962150" cy="2143125"/>
                                  <wp:effectExtent l="0" t="0" r="0" b="9525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3483" t="44453" r="2283" b="88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21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E727" id="_x0000_s1030" type="#_x0000_t202" style="position:absolute;margin-left:552.75pt;margin-top:366pt;width:157.5pt;height:179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">
                <v:textbox>
                  <w:txbxContent>
                    <w:p w14:paraId="22EE7813" w14:textId="371BD7E7" w:rsidR="00855656" w:rsidRDefault="0085565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DF00A5" wp14:editId="2B28AC22">
                            <wp:extent cx="1962150" cy="2143125"/>
                            <wp:effectExtent l="0" t="0" r="0" b="9525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63483" t="44453" r="2283" b="88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50" cy="2143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6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B52FB0C" wp14:editId="4208F543">
                <wp:simplePos x="0" y="0"/>
                <wp:positionH relativeFrom="margin">
                  <wp:posOffset>7019925</wp:posOffset>
                </wp:positionH>
                <wp:positionV relativeFrom="paragraph">
                  <wp:posOffset>3733800</wp:posOffset>
                </wp:positionV>
                <wp:extent cx="2971800" cy="866775"/>
                <wp:effectExtent l="0" t="0" r="19050" b="28575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AB07C" w14:textId="0AEF88B4" w:rsidR="00467BE6" w:rsidRDefault="00467BE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5C1B03" wp14:editId="72BBC498">
                                  <wp:extent cx="3218213" cy="752768"/>
                                  <wp:effectExtent l="0" t="0" r="127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6648" t="63148" r="39342" b="106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1444" cy="800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2FB0C" id="_x0000_s1032" type="#_x0000_t202" style="position:absolute;margin-left:552.75pt;margin-top:294pt;width:234pt;height:68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">
                <v:textbox>
                  <w:txbxContent>
                    <w:p w14:paraId="33CAB07C" w14:textId="0AEF88B4" w:rsidR="00467BE6" w:rsidRDefault="00467BE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5C1B03" wp14:editId="72BBC498">
                            <wp:extent cx="3218213" cy="752768"/>
                            <wp:effectExtent l="0" t="0" r="127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6648" t="63148" r="39342" b="106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21444" cy="8003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565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802DD0E" wp14:editId="2DC9DE8B">
                <wp:simplePos x="0" y="0"/>
                <wp:positionH relativeFrom="margin">
                  <wp:posOffset>7048500</wp:posOffset>
                </wp:positionH>
                <wp:positionV relativeFrom="paragraph">
                  <wp:posOffset>2447925</wp:posOffset>
                </wp:positionV>
                <wp:extent cx="2676525" cy="1276350"/>
                <wp:effectExtent l="0" t="0" r="28575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4A927" w14:textId="77777777" w:rsidR="00467BE6" w:rsidRDefault="00467BE6" w:rsidP="00467BE6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467BE6">
                              <w:rPr>
                                <w:b/>
                                <w:i/>
                                <w:u w:val="single"/>
                              </w:rPr>
                              <w:t>Cracking</w:t>
                            </w:r>
                          </w:p>
                          <w:p w14:paraId="38BCA898" w14:textId="56BAA0A7" w:rsidR="00467BE6" w:rsidRPr="00467BE6" w:rsidRDefault="00467BE6" w:rsidP="00467BE6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  <w:r w:rsidRPr="00467BE6">
                              <w:rPr>
                                <w:rFonts w:eastAsia="Times New Roman" w:cs="Arial"/>
                                <w:color w:val="333333"/>
                                <w:lang w:eastAsia="en-GB"/>
                              </w:rPr>
                              <w:t xml:space="preserve">Cracking allows large hydrocarbon molecules to be broken down into smaller alkane and alkene molecules to meet demand. Smaller hydrocarbons are more useful as fuels. </w:t>
                            </w:r>
                          </w:p>
                          <w:p w14:paraId="45AEC9C2" w14:textId="5D7EE4E0" w:rsidR="00467BE6" w:rsidRDefault="00467BE6" w:rsidP="00467BE6">
                            <w:pPr>
                              <w:rPr>
                                <w:rFonts w:ascii="Verdana" w:eastAsia="Times New Roman" w:hAnsi="Verdana" w:cs="Arial"/>
                                <w:color w:val="333333"/>
                                <w:sz w:val="21"/>
                                <w:szCs w:val="21"/>
                                <w:lang w:eastAsia="en-GB"/>
                              </w:rPr>
                            </w:pPr>
                          </w:p>
                          <w:p w14:paraId="681F5790" w14:textId="77777777" w:rsidR="00467BE6" w:rsidRPr="00467BE6" w:rsidRDefault="00467BE6" w:rsidP="00467BE6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  <w:p w14:paraId="29C6228B" w14:textId="77777777" w:rsidR="00467BE6" w:rsidRPr="00467BE6" w:rsidRDefault="00467BE6" w:rsidP="00467BE6">
                            <w:pPr>
                              <w:rPr>
                                <w:b/>
                                <w:i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2DD0E" id="_x0000_s1032" type="#_x0000_t202" style="position:absolute;margin-left:555pt;margin-top:192.75pt;width:210.75pt;height:100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">
                <v:textbox>
                  <w:txbxContent>
                    <w:p w14:paraId="50C4A927" w14:textId="77777777" w:rsidR="00467BE6" w:rsidRDefault="00467BE6" w:rsidP="00467BE6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467BE6">
                        <w:rPr>
                          <w:b/>
                          <w:i/>
                          <w:u w:val="single"/>
                        </w:rPr>
                        <w:t>Cracking</w:t>
                      </w:r>
                    </w:p>
                    <w:p w14:paraId="38BCA898" w14:textId="56BAA0A7" w:rsidR="00467BE6" w:rsidRPr="00467BE6" w:rsidRDefault="00467BE6" w:rsidP="00467BE6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467BE6">
                        <w:rPr>
                          <w:rFonts w:eastAsia="Times New Roman" w:cs="Arial"/>
                          <w:color w:val="333333"/>
                          <w:lang w:eastAsia="en-GB"/>
                        </w:rPr>
                        <w:t xml:space="preserve">Cracking allows large hydrocarbon molecules to be broken down into smaller alkane and alkene molecules to meet demand. Smaller hydrocarbons are more useful as fuels. </w:t>
                      </w:r>
                    </w:p>
                    <w:p w14:paraId="45AEC9C2" w14:textId="5D7EE4E0" w:rsidR="00467BE6" w:rsidRDefault="00467BE6" w:rsidP="00467BE6">
                      <w:pPr>
                        <w:rPr>
                          <w:rFonts w:ascii="Verdana" w:eastAsia="Times New Roman" w:hAnsi="Verdana" w:cs="Arial"/>
                          <w:color w:val="333333"/>
                          <w:sz w:val="21"/>
                          <w:szCs w:val="21"/>
                          <w:lang w:eastAsia="en-GB"/>
                        </w:rPr>
                      </w:pPr>
                    </w:p>
                    <w:p w14:paraId="681F5790" w14:textId="77777777" w:rsidR="00467BE6" w:rsidRPr="00467BE6" w:rsidRDefault="00467BE6" w:rsidP="00467BE6">
                      <w:pPr>
                        <w:rPr>
                          <w:b/>
                          <w:i/>
                          <w:u w:val="single"/>
                        </w:rPr>
                      </w:pPr>
                    </w:p>
                    <w:p w14:paraId="29C6228B" w14:textId="77777777" w:rsidR="00467BE6" w:rsidRPr="00467BE6" w:rsidRDefault="00467BE6" w:rsidP="00467BE6">
                      <w:pPr>
                        <w:rPr>
                          <w:b/>
                          <w:i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7BE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56C9381" wp14:editId="244B0A97">
                <wp:simplePos x="0" y="0"/>
                <wp:positionH relativeFrom="column">
                  <wp:posOffset>7016115</wp:posOffset>
                </wp:positionH>
                <wp:positionV relativeFrom="paragraph">
                  <wp:posOffset>1905000</wp:posOffset>
                </wp:positionV>
                <wp:extent cx="3100705" cy="523875"/>
                <wp:effectExtent l="0" t="0" r="23495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D8BD0" w14:textId="77733BAD" w:rsidR="00467BE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303CD6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Catalytic cracking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– catalyst and 500</w:t>
                            </w:r>
                            <w:r w:rsidRPr="00B8179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  <w:p w14:paraId="06E91120" w14:textId="4FC3497D" w:rsidR="00467BE6" w:rsidRPr="00303CD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303CD6">
                              <w:rPr>
                                <w:rFonts w:ascii="Calibri" w:hAnsi="Calibri" w:cs="Calibri"/>
                                <w:b/>
                                <w:sz w:val="24"/>
                                <w:szCs w:val="24"/>
                              </w:rPr>
                              <w:t>Steam cracking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– steam </w:t>
                            </w:r>
                            <w:r w:rsidRPr="00303CD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and 850</w:t>
                            </w:r>
                            <w:r w:rsidRPr="00B81790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o</w:t>
                            </w:r>
                            <w:r w:rsidRPr="00303CD6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C9381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margin-left:552.45pt;margin-top:150pt;width:244.15pt;height:41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">
                <v:textbox>
                  <w:txbxContent>
                    <w:p w14:paraId="397D8BD0" w14:textId="77733BAD" w:rsidR="00467BE6" w:rsidRDefault="00467BE6" w:rsidP="00303C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303CD6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Catalytic cracking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– catalyst and 500</w:t>
                      </w:r>
                      <w:r w:rsidRPr="00B81790">
                        <w:rPr>
                          <w:rFonts w:ascii="Calibri" w:hAnsi="Calibri" w:cs="Calibri"/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C</w:t>
                      </w:r>
                    </w:p>
                    <w:p w14:paraId="06E91120" w14:textId="4FC3497D" w:rsidR="00467BE6" w:rsidRPr="00303CD6" w:rsidRDefault="00467BE6" w:rsidP="00303CD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303CD6">
                        <w:rPr>
                          <w:rFonts w:ascii="Calibri" w:hAnsi="Calibri" w:cs="Calibri"/>
                          <w:b/>
                          <w:sz w:val="24"/>
                          <w:szCs w:val="24"/>
                        </w:rPr>
                        <w:t>Steam cracking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– steam </w:t>
                      </w:r>
                      <w:r w:rsidRPr="00303CD6">
                        <w:rPr>
                          <w:rFonts w:ascii="Calibri" w:hAnsi="Calibri" w:cs="Calibri"/>
                          <w:sz w:val="24"/>
                          <w:szCs w:val="24"/>
                        </w:rPr>
                        <w:t>and 850</w:t>
                      </w:r>
                      <w:r w:rsidRPr="00B81790">
                        <w:rPr>
                          <w:rFonts w:ascii="Calibri" w:hAnsi="Calibri" w:cs="Calibri"/>
                          <w:sz w:val="16"/>
                          <w:szCs w:val="16"/>
                        </w:rPr>
                        <w:t>o</w:t>
                      </w:r>
                      <w:r w:rsidRPr="00303CD6">
                        <w:rPr>
                          <w:rFonts w:ascii="Calibri" w:hAnsi="Calibri" w:cs="Calibri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7BE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B02DB6E" wp14:editId="2314DBE1">
                <wp:simplePos x="0" y="0"/>
                <wp:positionH relativeFrom="column">
                  <wp:posOffset>7124700</wp:posOffset>
                </wp:positionH>
                <wp:positionV relativeFrom="paragraph">
                  <wp:posOffset>171450</wp:posOffset>
                </wp:positionV>
                <wp:extent cx="3001010" cy="1778635"/>
                <wp:effectExtent l="0" t="0" r="889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1010" cy="177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BF81A" w14:textId="707AC85E" w:rsidR="00467BE6" w:rsidRDefault="00467BE6">
                            <w:r>
                              <w:t xml:space="preserve">              </w:t>
                            </w:r>
                            <w:r w:rsidRPr="00303CD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02083B" wp14:editId="0698D0DD">
                                  <wp:extent cx="2905760" cy="1541019"/>
                                  <wp:effectExtent l="0" t="0" r="0" b="2540"/>
                                  <wp:docPr id="216" name="Picture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5760" cy="1541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6A507A" w14:textId="662E153E" w:rsidR="00467BE6" w:rsidRDefault="00467BE6">
                            <w:r>
                              <w:t xml:space="preserve"> </w:t>
                            </w:r>
                          </w:p>
                          <w:p w14:paraId="0EE97738" w14:textId="102A8CDA" w:rsidR="00467BE6" w:rsidRDefault="00467BE6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2DB6E" id="_x0000_s1034" type="#_x0000_t202" style="position:absolute;margin-left:561pt;margin-top:13.5pt;width:236.3pt;height:140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" stroked="f">
                <v:textbox>
                  <w:txbxContent>
                    <w:p w14:paraId="75EBF81A" w14:textId="707AC85E" w:rsidR="00467BE6" w:rsidRDefault="00467BE6">
                      <w:r>
                        <w:t xml:space="preserve">              </w:t>
                      </w:r>
                      <w:r w:rsidRPr="00303CD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02083B" wp14:editId="0698D0DD">
                            <wp:extent cx="2905760" cy="1541019"/>
                            <wp:effectExtent l="0" t="0" r="0" b="2540"/>
                            <wp:docPr id="216" name="Picture 2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5760" cy="1541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6A507A" w14:textId="662E153E" w:rsidR="00467BE6" w:rsidRDefault="00467BE6">
                      <w:r>
                        <w:t xml:space="preserve"> </w:t>
                      </w:r>
                    </w:p>
                    <w:p w14:paraId="0EE97738" w14:textId="102A8CDA" w:rsidR="00467BE6" w:rsidRDefault="00467BE6">
                      <w:r>
                        <w:t xml:space="preserve">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7B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1E3BF2" wp14:editId="0EEB6D5D">
                <wp:simplePos x="0" y="0"/>
                <wp:positionH relativeFrom="margin">
                  <wp:posOffset>2705100</wp:posOffset>
                </wp:positionH>
                <wp:positionV relativeFrom="paragraph">
                  <wp:posOffset>2924175</wp:posOffset>
                </wp:positionV>
                <wp:extent cx="3238500" cy="447675"/>
                <wp:effectExtent l="19050" t="19050" r="19050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4476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95CAA3" w14:textId="1DEA5071" w:rsidR="00467BE6" w:rsidRPr="00C90076" w:rsidRDefault="00467BE6" w:rsidP="0086538D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007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Properties of hydrocarbons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E3BF2" id="_x0000_s1035" style="position:absolute;margin-left:213pt;margin-top:230.25pt;width:255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" fillcolor="white [3201]" strokecolor="#002060" strokeweight="3pt">
                <v:stroke joinstyle="miter"/>
                <v:textbox>
                  <w:txbxContent>
                    <w:p w14:paraId="4D95CAA3" w14:textId="1DEA5071" w:rsidR="00467BE6" w:rsidRPr="00C90076" w:rsidRDefault="00467BE6" w:rsidP="0086538D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9007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Properties of hydrocarbons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67BE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4E64092" wp14:editId="6D5D8811">
                <wp:simplePos x="0" y="0"/>
                <wp:positionH relativeFrom="column">
                  <wp:posOffset>2856865</wp:posOffset>
                </wp:positionH>
                <wp:positionV relativeFrom="paragraph">
                  <wp:posOffset>866775</wp:posOffset>
                </wp:positionV>
                <wp:extent cx="1971675" cy="1983105"/>
                <wp:effectExtent l="0" t="0" r="28575" b="1714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198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6EE02" w14:textId="6288E4C7" w:rsidR="00467BE6" w:rsidRDefault="00467BE6">
                            <w:r w:rsidRPr="007D6D7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BD8A9F" wp14:editId="3420792E">
                                  <wp:extent cx="1876425" cy="1936093"/>
                                  <wp:effectExtent l="0" t="0" r="0" b="7620"/>
                                  <wp:docPr id="219" name="Picture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768" cy="19519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4092" id="_x0000_s1036" type="#_x0000_t202" style="position:absolute;margin-left:224.95pt;margin-top:68.25pt;width:155.25pt;height:156.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">
                <v:textbox>
                  <w:txbxContent>
                    <w:p w14:paraId="3336EE02" w14:textId="6288E4C7" w:rsidR="00467BE6" w:rsidRDefault="00467BE6">
                      <w:r w:rsidRPr="007D6D7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BD8A9F" wp14:editId="3420792E">
                            <wp:extent cx="1876425" cy="1936093"/>
                            <wp:effectExtent l="0" t="0" r="0" b="7620"/>
                            <wp:docPr id="219" name="Picture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768" cy="19519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3C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3003EA48" wp14:editId="0F5C55F8">
                <wp:simplePos x="0" y="0"/>
                <wp:positionH relativeFrom="page">
                  <wp:posOffset>104775</wp:posOffset>
                </wp:positionH>
                <wp:positionV relativeFrom="paragraph">
                  <wp:posOffset>2590800</wp:posOffset>
                </wp:positionV>
                <wp:extent cx="2733675" cy="236220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63C73" w14:textId="19CAE3E3" w:rsidR="00467BE6" w:rsidRDefault="00467BE6">
                            <w:r w:rsidRPr="00C90076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EC0D54" wp14:editId="79A5C49C">
                                  <wp:extent cx="2436014" cy="2276475"/>
                                  <wp:effectExtent l="0" t="0" r="2540" b="0"/>
                                  <wp:docPr id="218" name="Picture 2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395" cy="2302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3EA48" id="_x0000_s1037" type="#_x0000_t202" style="position:absolute;margin-left:8.25pt;margin-top:204pt;width:215.25pt;height:186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">
                <v:textbox>
                  <w:txbxContent>
                    <w:p w14:paraId="61D63C73" w14:textId="19CAE3E3" w:rsidR="00467BE6" w:rsidRDefault="00467BE6">
                      <w:r w:rsidRPr="00C90076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EC0D54" wp14:editId="79A5C49C">
                            <wp:extent cx="2436014" cy="2276475"/>
                            <wp:effectExtent l="0" t="0" r="2540" b="0"/>
                            <wp:docPr id="218" name="Picture 2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395" cy="2302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03CD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BB9F037" wp14:editId="0513599F">
                <wp:simplePos x="0" y="0"/>
                <wp:positionH relativeFrom="column">
                  <wp:posOffset>-352425</wp:posOffset>
                </wp:positionH>
                <wp:positionV relativeFrom="paragraph">
                  <wp:posOffset>5000625</wp:posOffset>
                </wp:positionV>
                <wp:extent cx="2724150" cy="1962150"/>
                <wp:effectExtent l="0" t="0" r="19050" b="1905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DDFE1" w14:textId="2A008E0E" w:rsidR="00467BE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color w:val="000000"/>
                              </w:rPr>
                            </w:pPr>
                            <w:r w:rsidRPr="00303CD6">
                              <w:rPr>
                                <w:rFonts w:cs="Comic Sans MS"/>
                                <w:b/>
                                <w:color w:val="000000"/>
                              </w:rPr>
                              <w:t>Fractional distillation</w:t>
                            </w:r>
                            <w:r>
                              <w:rPr>
                                <w:rFonts w:cs="Comic Sans MS"/>
                                <w:color w:val="000000"/>
                              </w:rPr>
                              <w:t xml:space="preserve"> s</w:t>
                            </w:r>
                            <w:r w:rsidRPr="00303CD6">
                              <w:rPr>
                                <w:rFonts w:cs="Comic Sans MS"/>
                                <w:color w:val="000000"/>
                              </w:rPr>
                              <w:t xml:space="preserve">eparates oil based </w:t>
                            </w:r>
                            <w:r>
                              <w:rPr>
                                <w:rFonts w:cs="Comic Sans MS"/>
                                <w:color w:val="000000"/>
                              </w:rPr>
                              <w:t xml:space="preserve">on </w:t>
                            </w:r>
                            <w:r w:rsidRPr="00303CD6">
                              <w:rPr>
                                <w:rFonts w:cs="Comic Sans MS"/>
                                <w:color w:val="000000"/>
                              </w:rPr>
                              <w:t>boiling points</w:t>
                            </w:r>
                            <w:r>
                              <w:rPr>
                                <w:rFonts w:cs="Comic Sans MS"/>
                                <w:color w:val="000000"/>
                              </w:rPr>
                              <w:t xml:space="preserve">. </w:t>
                            </w:r>
                          </w:p>
                          <w:p w14:paraId="4E7D418B" w14:textId="77777777" w:rsidR="00467BE6" w:rsidRPr="00467BE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467BE6">
                              <w:rPr>
                                <w:rFonts w:cs="Comic Sans MS"/>
                                <w:b/>
                                <w:i/>
                                <w:color w:val="000000"/>
                                <w:u w:val="single"/>
                              </w:rPr>
                              <w:t xml:space="preserve">Short chained hydrocarbons </w:t>
                            </w:r>
                          </w:p>
                          <w:p w14:paraId="7F091088" w14:textId="2D130A42" w:rsidR="00467BE6" w:rsidRPr="00303CD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color w:val="000000"/>
                              </w:rPr>
                            </w:pPr>
                            <w:r w:rsidRPr="00303CD6">
                              <w:rPr>
                                <w:rFonts w:cs="Comic Sans MS"/>
                                <w:color w:val="000000"/>
                              </w:rPr>
                              <w:t>Few intermolecular forces</w:t>
                            </w:r>
                          </w:p>
                          <w:p w14:paraId="19CC386E" w14:textId="77777777" w:rsidR="00467BE6" w:rsidRPr="00303CD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color w:val="000000"/>
                              </w:rPr>
                            </w:pPr>
                            <w:r w:rsidRPr="00303CD6">
                              <w:rPr>
                                <w:rFonts w:cs="Comic Sans MS"/>
                                <w:color w:val="000000"/>
                              </w:rPr>
                              <w:t>Break easily</w:t>
                            </w:r>
                          </w:p>
                          <w:p w14:paraId="4A9D93B9" w14:textId="412504FF" w:rsidR="00467BE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color w:val="000000"/>
                              </w:rPr>
                            </w:pPr>
                            <w:r w:rsidRPr="00303CD6">
                              <w:rPr>
                                <w:rFonts w:cs="Comic Sans MS"/>
                                <w:color w:val="000000"/>
                              </w:rPr>
                              <w:t>Boil easily</w:t>
                            </w:r>
                          </w:p>
                          <w:p w14:paraId="443D7BEF" w14:textId="7A9AA051" w:rsidR="00467BE6" w:rsidRPr="00467BE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b/>
                                <w:i/>
                                <w:color w:val="000000"/>
                                <w:u w:val="single"/>
                              </w:rPr>
                            </w:pPr>
                            <w:r w:rsidRPr="00467BE6">
                              <w:rPr>
                                <w:rFonts w:cs="Comic Sans MS"/>
                                <w:b/>
                                <w:i/>
                                <w:color w:val="000000"/>
                                <w:u w:val="single"/>
                              </w:rPr>
                              <w:t>Long chained hydrocarbons</w:t>
                            </w:r>
                          </w:p>
                          <w:p w14:paraId="2B08BE41" w14:textId="77777777" w:rsidR="00467BE6" w:rsidRPr="00303CD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color w:val="000000"/>
                              </w:rPr>
                            </w:pPr>
                            <w:r w:rsidRPr="00303CD6">
                              <w:rPr>
                                <w:rFonts w:cs="Comic Sans MS"/>
                                <w:color w:val="000000"/>
                              </w:rPr>
                              <w:t>Many intermolecular forces</w:t>
                            </w:r>
                          </w:p>
                          <w:p w14:paraId="09778F4B" w14:textId="77777777" w:rsidR="00467BE6" w:rsidRPr="00303CD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color w:val="000000"/>
                              </w:rPr>
                            </w:pPr>
                            <w:r w:rsidRPr="00303CD6">
                              <w:rPr>
                                <w:rFonts w:cs="Comic Sans MS"/>
                                <w:color w:val="000000"/>
                              </w:rPr>
                              <w:t>Hard to break</w:t>
                            </w:r>
                          </w:p>
                          <w:p w14:paraId="4AC0F541" w14:textId="77777777" w:rsidR="00467BE6" w:rsidRPr="00303CD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color w:val="000000"/>
                              </w:rPr>
                            </w:pPr>
                            <w:r w:rsidRPr="00303CD6">
                              <w:rPr>
                                <w:rFonts w:cs="Comic Sans MS"/>
                                <w:color w:val="000000"/>
                              </w:rPr>
                              <w:t>High boiling point</w:t>
                            </w:r>
                          </w:p>
                          <w:p w14:paraId="09B1079F" w14:textId="6A0D78D7" w:rsidR="00467BE6" w:rsidRPr="00303CD6" w:rsidRDefault="00467BE6" w:rsidP="00303CD6">
                            <w:pPr>
                              <w:autoSpaceDE w:val="0"/>
                              <w:autoSpaceDN w:val="0"/>
                              <w:adjustRightInd w:val="0"/>
                              <w:spacing w:after="20" w:line="240" w:lineRule="auto"/>
                              <w:rPr>
                                <w:rFonts w:cs="Comic Sans MS"/>
                                <w:color w:val="000000"/>
                                <w:sz w:val="54"/>
                                <w:szCs w:val="54"/>
                              </w:rPr>
                            </w:pPr>
                          </w:p>
                          <w:p w14:paraId="1A6706EE" w14:textId="4CE09F1A" w:rsidR="00467BE6" w:rsidRDefault="00467B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9F037" id="_x0000_s1038" type="#_x0000_t202" style="position:absolute;margin-left:-27.75pt;margin-top:393.75pt;width:214.5pt;height:154.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">
                <v:textbox>
                  <w:txbxContent>
                    <w:p w14:paraId="664DDFE1" w14:textId="2A008E0E" w:rsidR="00467BE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color w:val="000000"/>
                        </w:rPr>
                      </w:pPr>
                      <w:r w:rsidRPr="00303CD6">
                        <w:rPr>
                          <w:rFonts w:cs="Comic Sans MS"/>
                          <w:b/>
                          <w:color w:val="000000"/>
                        </w:rPr>
                        <w:t>Fractional distillation</w:t>
                      </w:r>
                      <w:r>
                        <w:rPr>
                          <w:rFonts w:cs="Comic Sans MS"/>
                          <w:color w:val="000000"/>
                        </w:rPr>
                        <w:t xml:space="preserve"> s</w:t>
                      </w:r>
                      <w:r w:rsidRPr="00303CD6">
                        <w:rPr>
                          <w:rFonts w:cs="Comic Sans MS"/>
                          <w:color w:val="000000"/>
                        </w:rPr>
                        <w:t xml:space="preserve">eparates oil based </w:t>
                      </w:r>
                      <w:r>
                        <w:rPr>
                          <w:rFonts w:cs="Comic Sans MS"/>
                          <w:color w:val="000000"/>
                        </w:rPr>
                        <w:t xml:space="preserve">on </w:t>
                      </w:r>
                      <w:r w:rsidRPr="00303CD6">
                        <w:rPr>
                          <w:rFonts w:cs="Comic Sans MS"/>
                          <w:color w:val="000000"/>
                        </w:rPr>
                        <w:t>boiling points</w:t>
                      </w:r>
                      <w:r>
                        <w:rPr>
                          <w:rFonts w:cs="Comic Sans MS"/>
                          <w:color w:val="000000"/>
                        </w:rPr>
                        <w:t xml:space="preserve">. </w:t>
                      </w:r>
                    </w:p>
                    <w:p w14:paraId="4E7D418B" w14:textId="77777777" w:rsidR="00467BE6" w:rsidRPr="00467BE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b/>
                          <w:i/>
                          <w:color w:val="000000"/>
                          <w:u w:val="single"/>
                        </w:rPr>
                      </w:pPr>
                      <w:r w:rsidRPr="00467BE6">
                        <w:rPr>
                          <w:rFonts w:cs="Comic Sans MS"/>
                          <w:b/>
                          <w:i/>
                          <w:color w:val="000000"/>
                          <w:u w:val="single"/>
                        </w:rPr>
                        <w:t xml:space="preserve">Short chained hydrocarbons </w:t>
                      </w:r>
                    </w:p>
                    <w:p w14:paraId="7F091088" w14:textId="2D130A42" w:rsidR="00467BE6" w:rsidRPr="00303CD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color w:val="000000"/>
                        </w:rPr>
                      </w:pPr>
                      <w:r w:rsidRPr="00303CD6">
                        <w:rPr>
                          <w:rFonts w:cs="Comic Sans MS"/>
                          <w:color w:val="000000"/>
                        </w:rPr>
                        <w:t>Few intermolecular forces</w:t>
                      </w:r>
                    </w:p>
                    <w:p w14:paraId="19CC386E" w14:textId="77777777" w:rsidR="00467BE6" w:rsidRPr="00303CD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color w:val="000000"/>
                        </w:rPr>
                      </w:pPr>
                      <w:r w:rsidRPr="00303CD6">
                        <w:rPr>
                          <w:rFonts w:cs="Comic Sans MS"/>
                          <w:color w:val="000000"/>
                        </w:rPr>
                        <w:t>Break easily</w:t>
                      </w:r>
                    </w:p>
                    <w:p w14:paraId="4A9D93B9" w14:textId="412504FF" w:rsidR="00467BE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color w:val="000000"/>
                        </w:rPr>
                      </w:pPr>
                      <w:r w:rsidRPr="00303CD6">
                        <w:rPr>
                          <w:rFonts w:cs="Comic Sans MS"/>
                          <w:color w:val="000000"/>
                        </w:rPr>
                        <w:t>Boil easily</w:t>
                      </w:r>
                    </w:p>
                    <w:p w14:paraId="443D7BEF" w14:textId="7A9AA051" w:rsidR="00467BE6" w:rsidRPr="00467BE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b/>
                          <w:i/>
                          <w:color w:val="000000"/>
                          <w:u w:val="single"/>
                        </w:rPr>
                      </w:pPr>
                      <w:r w:rsidRPr="00467BE6">
                        <w:rPr>
                          <w:rFonts w:cs="Comic Sans MS"/>
                          <w:b/>
                          <w:i/>
                          <w:color w:val="000000"/>
                          <w:u w:val="single"/>
                        </w:rPr>
                        <w:t>Long chained hydrocarbons</w:t>
                      </w:r>
                    </w:p>
                    <w:p w14:paraId="2B08BE41" w14:textId="77777777" w:rsidR="00467BE6" w:rsidRPr="00303CD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color w:val="000000"/>
                        </w:rPr>
                      </w:pPr>
                      <w:r w:rsidRPr="00303CD6">
                        <w:rPr>
                          <w:rFonts w:cs="Comic Sans MS"/>
                          <w:color w:val="000000"/>
                        </w:rPr>
                        <w:t>Many intermolecular forces</w:t>
                      </w:r>
                    </w:p>
                    <w:p w14:paraId="09778F4B" w14:textId="77777777" w:rsidR="00467BE6" w:rsidRPr="00303CD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color w:val="000000"/>
                        </w:rPr>
                      </w:pPr>
                      <w:r w:rsidRPr="00303CD6">
                        <w:rPr>
                          <w:rFonts w:cs="Comic Sans MS"/>
                          <w:color w:val="000000"/>
                        </w:rPr>
                        <w:t>Hard to break</w:t>
                      </w:r>
                    </w:p>
                    <w:p w14:paraId="4AC0F541" w14:textId="77777777" w:rsidR="00467BE6" w:rsidRPr="00303CD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color w:val="000000"/>
                        </w:rPr>
                      </w:pPr>
                      <w:r w:rsidRPr="00303CD6">
                        <w:rPr>
                          <w:rFonts w:cs="Comic Sans MS"/>
                          <w:color w:val="000000"/>
                        </w:rPr>
                        <w:t>High boiling point</w:t>
                      </w:r>
                    </w:p>
                    <w:p w14:paraId="09B1079F" w14:textId="6A0D78D7" w:rsidR="00467BE6" w:rsidRPr="00303CD6" w:rsidRDefault="00467BE6" w:rsidP="00303CD6">
                      <w:pPr>
                        <w:autoSpaceDE w:val="0"/>
                        <w:autoSpaceDN w:val="0"/>
                        <w:adjustRightInd w:val="0"/>
                        <w:spacing w:after="20" w:line="240" w:lineRule="auto"/>
                        <w:rPr>
                          <w:rFonts w:cs="Comic Sans MS"/>
                          <w:color w:val="000000"/>
                          <w:sz w:val="54"/>
                          <w:szCs w:val="54"/>
                        </w:rPr>
                      </w:pPr>
                    </w:p>
                    <w:p w14:paraId="1A6706EE" w14:textId="4CE09F1A" w:rsidR="00467BE6" w:rsidRDefault="00467BE6"/>
                  </w:txbxContent>
                </v:textbox>
                <w10:wrap type="square"/>
              </v:shape>
            </w:pict>
          </mc:Fallback>
        </mc:AlternateContent>
      </w:r>
      <w:r w:rsidR="00AF616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9EBAC1" wp14:editId="11FE38EB">
                <wp:simplePos x="0" y="0"/>
                <wp:positionH relativeFrom="page">
                  <wp:posOffset>104775</wp:posOffset>
                </wp:positionH>
                <wp:positionV relativeFrom="paragraph">
                  <wp:posOffset>2114550</wp:posOffset>
                </wp:positionV>
                <wp:extent cx="2714625" cy="428625"/>
                <wp:effectExtent l="19050" t="19050" r="28575" b="28575"/>
                <wp:wrapNone/>
                <wp:docPr id="20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4286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77C0C" w14:textId="121DA851" w:rsidR="00467BE6" w:rsidRPr="00C90076" w:rsidRDefault="00467BE6" w:rsidP="00AF6166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Fractional distillation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EBAC1" id="_x0000_s1040" style="position:absolute;margin-left:8.25pt;margin-top:166.5pt;width:213.75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" fillcolor="white [3201]" strokecolor="#002060" strokeweight="3pt">
                <v:stroke joinstyle="miter"/>
                <v:textbox>
                  <w:txbxContent>
                    <w:p w14:paraId="73277C0C" w14:textId="121DA851" w:rsidR="00467BE6" w:rsidRPr="00C90076" w:rsidRDefault="00467BE6" w:rsidP="00AF6166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Fractional distillation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21F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FCB057" wp14:editId="77861750">
                <wp:simplePos x="0" y="0"/>
                <wp:positionH relativeFrom="page">
                  <wp:posOffset>3314700</wp:posOffset>
                </wp:positionH>
                <wp:positionV relativeFrom="paragraph">
                  <wp:posOffset>428625</wp:posOffset>
                </wp:positionV>
                <wp:extent cx="2295525" cy="419100"/>
                <wp:effectExtent l="19050" t="19050" r="28575" b="19050"/>
                <wp:wrapNone/>
                <wp:docPr id="10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191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FCC2A" w14:textId="42DA6E7A" w:rsidR="00467BE6" w:rsidRPr="00C90076" w:rsidRDefault="00467BE6" w:rsidP="007D6D7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9007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Alkanes </w:t>
                            </w:r>
                            <w:r w:rsidRPr="00C9007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FCB057" id="Rectangle: Rounded Corners 5" o:spid="_x0000_s1041" style="position:absolute;margin-left:261pt;margin-top:33.75pt;width:180.75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" fillcolor="white [3201]" strokecolor="black [3213]" strokeweight="3pt">
                <v:stroke joinstyle="miter"/>
                <v:textbox>
                  <w:txbxContent>
                    <w:p w14:paraId="253FCC2A" w14:textId="42DA6E7A" w:rsidR="00467BE6" w:rsidRPr="00C90076" w:rsidRDefault="00467BE6" w:rsidP="007D6D7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C9007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Alkanes </w:t>
                      </w:r>
                      <w:r w:rsidRPr="00C9007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90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8FE1D1B" wp14:editId="556AD1FD">
                <wp:simplePos x="0" y="0"/>
                <wp:positionH relativeFrom="page">
                  <wp:posOffset>161925</wp:posOffset>
                </wp:positionH>
                <wp:positionV relativeFrom="paragraph">
                  <wp:posOffset>-346710</wp:posOffset>
                </wp:positionV>
                <wp:extent cx="2628900" cy="518160"/>
                <wp:effectExtent l="19050" t="19050" r="19050" b="15240"/>
                <wp:wrapNone/>
                <wp:docPr id="1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51816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B159C" w14:textId="1F52774A" w:rsidR="00467BE6" w:rsidRPr="00C90076" w:rsidRDefault="00467BE6" w:rsidP="00C90076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Formation of crude oil</w:t>
                            </w:r>
                            <w:r w:rsidRPr="00C90076">
                              <w:rPr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90076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E1D1B" id="_x0000_s1042" style="position:absolute;margin-left:12.75pt;margin-top:-27.3pt;width:207pt;height:40.8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" fillcolor="white [3201]" strokecolor="black [3213]" strokeweight="3pt">
                <v:stroke joinstyle="miter"/>
                <v:textbox>
                  <w:txbxContent>
                    <w:p w14:paraId="040B159C" w14:textId="1F52774A" w:rsidR="00467BE6" w:rsidRPr="00C90076" w:rsidRDefault="00467BE6" w:rsidP="00C90076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Formation of crude oil</w:t>
                      </w:r>
                      <w:r w:rsidRPr="00C90076">
                        <w:rPr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90076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90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D5B4D" wp14:editId="435FA9AF">
                <wp:simplePos x="0" y="0"/>
                <wp:positionH relativeFrom="margin">
                  <wp:posOffset>3076575</wp:posOffset>
                </wp:positionH>
                <wp:positionV relativeFrom="paragraph">
                  <wp:posOffset>-333374</wp:posOffset>
                </wp:positionV>
                <wp:extent cx="3381375" cy="685800"/>
                <wp:effectExtent l="19050" t="19050" r="2857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6858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36C66" w14:textId="4A3156B6" w:rsidR="00467BE6" w:rsidRPr="0086538D" w:rsidRDefault="00467BE6" w:rsidP="0086538D">
                            <w:pPr>
                              <w:jc w:val="center"/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CU7</w:t>
                            </w:r>
                            <w:r w:rsidRPr="0086538D"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– Organic Chemistry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0D5B4D" id="Rectangle: Rounded Corners 2" o:spid="_x0000_s1043" style="position:absolute;margin-left:242.25pt;margin-top:-26.25pt;width:266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" fillcolor="white [3201]" strokecolor="black [3213]" strokeweight="3pt">
                <v:stroke joinstyle="miter"/>
                <v:textbox>
                  <w:txbxContent>
                    <w:p w14:paraId="07F36C66" w14:textId="4A3156B6" w:rsidR="00467BE6" w:rsidRPr="0086538D" w:rsidRDefault="00467BE6" w:rsidP="0086538D">
                      <w:pPr>
                        <w:jc w:val="center"/>
                        <w:rPr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u w:val="single"/>
                        </w:rPr>
                        <w:t>CU7</w:t>
                      </w:r>
                      <w:r w:rsidRPr="0086538D">
                        <w:rPr>
                          <w:b/>
                          <w:sz w:val="36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>– Organic Chemistry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4E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8765DF" wp14:editId="5937A4D4">
                <wp:simplePos x="0" y="0"/>
                <wp:positionH relativeFrom="page">
                  <wp:posOffset>7477125</wp:posOffset>
                </wp:positionH>
                <wp:positionV relativeFrom="paragraph">
                  <wp:posOffset>-363220</wp:posOffset>
                </wp:positionV>
                <wp:extent cx="3096895" cy="490855"/>
                <wp:effectExtent l="19050" t="19050" r="2730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895" cy="49085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5CABF" w14:textId="10245F36" w:rsidR="00467BE6" w:rsidRPr="00467BE6" w:rsidRDefault="00467BE6" w:rsidP="0086538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67BE6">
                              <w:rPr>
                                <w:sz w:val="36"/>
                                <w:szCs w:val="36"/>
                              </w:rPr>
                              <w:t xml:space="preserve">Cracking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765DF" id="Rectangle: Rounded Corners 7" o:spid="_x0000_s1044" style="position:absolute;margin-left:588.75pt;margin-top:-28.6pt;width:243.85pt;height:38.6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" fillcolor="white [3201]" strokecolor="black [3213]" strokeweight="3pt">
                <v:stroke joinstyle="miter"/>
                <v:textbox>
                  <w:txbxContent>
                    <w:p w14:paraId="3C05CABF" w14:textId="10245F36" w:rsidR="00467BE6" w:rsidRPr="00467BE6" w:rsidRDefault="00467BE6" w:rsidP="0086538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67BE6">
                        <w:rPr>
                          <w:sz w:val="36"/>
                          <w:szCs w:val="36"/>
                        </w:rPr>
                        <w:t xml:space="preserve">Cracking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9346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8F7D83" wp14:editId="7CCE1A92">
                <wp:simplePos x="0" y="0"/>
                <wp:positionH relativeFrom="column">
                  <wp:posOffset>2514600</wp:posOffset>
                </wp:positionH>
                <wp:positionV relativeFrom="paragraph">
                  <wp:posOffset>-361951</wp:posOffset>
                </wp:positionV>
                <wp:extent cx="47625" cy="7362825"/>
                <wp:effectExtent l="0" t="0" r="2857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736282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7AEB2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pt,-28.5pt" to="201.75pt,5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" strokecolor="black [3200]" strokeweight=".5pt">
                <v:stroke joinstyle="miter"/>
              </v:line>
            </w:pict>
          </mc:Fallback>
        </mc:AlternateContent>
      </w:r>
      <w:r w:rsidR="007B609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1A3B1E9" wp14:editId="3B6A906B">
                <wp:simplePos x="0" y="0"/>
                <wp:positionH relativeFrom="column">
                  <wp:posOffset>-371475</wp:posOffset>
                </wp:positionH>
                <wp:positionV relativeFrom="paragraph">
                  <wp:posOffset>190500</wp:posOffset>
                </wp:positionV>
                <wp:extent cx="2790825" cy="2000250"/>
                <wp:effectExtent l="0" t="0" r="9525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5B167" w14:textId="77777777" w:rsidR="00467BE6" w:rsidRPr="007D6D7C" w:rsidRDefault="00467BE6" w:rsidP="007D6D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7D6D7C">
                              <w:rPr>
                                <w:rFonts w:cs="Calibri"/>
                                <w:sz w:val="20"/>
                                <w:szCs w:val="20"/>
                              </w:rPr>
                              <w:t>Crude Oil is made from the remains of</w:t>
                            </w:r>
                          </w:p>
                          <w:p w14:paraId="5EC39402" w14:textId="77777777" w:rsidR="00467BE6" w:rsidRPr="007D6D7C" w:rsidRDefault="00467BE6" w:rsidP="007D6D7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7D6D7C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living </w:t>
                            </w:r>
                            <w:r w:rsidRPr="007D6D7C">
                              <w:rPr>
                                <w:rFonts w:cs="Calibri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sea creatures </w:t>
                            </w:r>
                            <w:r w:rsidRPr="007D6D7C">
                              <w:rPr>
                                <w:rFonts w:cs="Calibri"/>
                                <w:sz w:val="20"/>
                                <w:szCs w:val="20"/>
                              </w:rPr>
                              <w:t>decayed in mud</w:t>
                            </w:r>
                          </w:p>
                          <w:p w14:paraId="255C10AF" w14:textId="1011F788" w:rsidR="00467BE6" w:rsidRDefault="00467BE6" w:rsidP="007D6D7C">
                            <w:r w:rsidRPr="007D6D7C">
                              <w:rPr>
                                <w:rFonts w:cs="Calibri"/>
                                <w:sz w:val="20"/>
                                <w:szCs w:val="20"/>
                              </w:rPr>
                              <w:t>millions of years ago</w:t>
                            </w:r>
                            <w:r w:rsidRPr="007D6D7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C0D174" wp14:editId="155DC844">
                                  <wp:extent cx="2733675" cy="1376450"/>
                                  <wp:effectExtent l="0" t="0" r="0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9581" cy="1394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3B1E9" id="_x0000_s1045" type="#_x0000_t202" style="position:absolute;margin-left:-29.25pt;margin-top:15pt;width:219.75pt;height:157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" stroked="f">
                <v:textbox>
                  <w:txbxContent>
                    <w:p w14:paraId="5995B167" w14:textId="77777777" w:rsidR="00467BE6" w:rsidRPr="007D6D7C" w:rsidRDefault="00467BE6" w:rsidP="007D6D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7D6D7C">
                        <w:rPr>
                          <w:rFonts w:cs="Calibri"/>
                          <w:sz w:val="20"/>
                          <w:szCs w:val="20"/>
                        </w:rPr>
                        <w:t>Crude Oil is made from the remains of</w:t>
                      </w:r>
                    </w:p>
                    <w:p w14:paraId="5EC39402" w14:textId="77777777" w:rsidR="00467BE6" w:rsidRPr="007D6D7C" w:rsidRDefault="00467BE6" w:rsidP="007D6D7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7D6D7C">
                        <w:rPr>
                          <w:rFonts w:cs="Calibri"/>
                          <w:sz w:val="20"/>
                          <w:szCs w:val="20"/>
                        </w:rPr>
                        <w:t xml:space="preserve">living </w:t>
                      </w:r>
                      <w:r w:rsidRPr="007D6D7C">
                        <w:rPr>
                          <w:rFonts w:cs="Calibri-Bold"/>
                          <w:b/>
                          <w:bCs/>
                          <w:sz w:val="20"/>
                          <w:szCs w:val="20"/>
                        </w:rPr>
                        <w:t xml:space="preserve">sea creatures </w:t>
                      </w:r>
                      <w:r w:rsidRPr="007D6D7C">
                        <w:rPr>
                          <w:rFonts w:cs="Calibri"/>
                          <w:sz w:val="20"/>
                          <w:szCs w:val="20"/>
                        </w:rPr>
                        <w:t>decayed in mud</w:t>
                      </w:r>
                    </w:p>
                    <w:p w14:paraId="255C10AF" w14:textId="1011F788" w:rsidR="00467BE6" w:rsidRDefault="00467BE6" w:rsidP="007D6D7C">
                      <w:r w:rsidRPr="007D6D7C">
                        <w:rPr>
                          <w:rFonts w:cs="Calibri"/>
                          <w:sz w:val="20"/>
                          <w:szCs w:val="20"/>
                        </w:rPr>
                        <w:t>millions of years ago</w:t>
                      </w:r>
                      <w:bookmarkStart w:id="1" w:name="_GoBack"/>
                      <w:r w:rsidRPr="007D6D7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C0D174" wp14:editId="155DC844">
                            <wp:extent cx="2733675" cy="1376450"/>
                            <wp:effectExtent l="0" t="0" r="0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9581" cy="1394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B76C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61E09" wp14:editId="1490FBDF">
                <wp:simplePos x="0" y="0"/>
                <wp:positionH relativeFrom="column">
                  <wp:posOffset>6918960</wp:posOffset>
                </wp:positionH>
                <wp:positionV relativeFrom="paragraph">
                  <wp:posOffset>-371475</wp:posOffset>
                </wp:positionV>
                <wp:extent cx="63062" cy="7503160"/>
                <wp:effectExtent l="0" t="0" r="32385" b="2159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62" cy="7503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88A423" id="Straight Connector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44.8pt,-29.25pt" to="549.75pt,5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" strokecolor="black [3200]" strokeweight=".5pt">
                <v:stroke joinstyle="miter"/>
              </v:line>
            </w:pict>
          </mc:Fallback>
        </mc:AlternateContent>
      </w:r>
    </w:p>
    <w:sectPr w:rsidR="0086538D" w:rsidSect="00C32E43">
      <w:pgSz w:w="16838" w:h="11906" w:orient="landscape"/>
      <w:pgMar w:top="72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CF9A2" w14:textId="77777777" w:rsidR="00467BE6" w:rsidRDefault="00467BE6" w:rsidP="007D6D7C">
      <w:pPr>
        <w:spacing w:after="0" w:line="240" w:lineRule="auto"/>
      </w:pPr>
      <w:r>
        <w:separator/>
      </w:r>
    </w:p>
  </w:endnote>
  <w:endnote w:type="continuationSeparator" w:id="0">
    <w:p w14:paraId="6AB66F14" w14:textId="77777777" w:rsidR="00467BE6" w:rsidRDefault="00467BE6" w:rsidP="007D6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6EB291" w14:textId="77777777" w:rsidR="00467BE6" w:rsidRDefault="00467BE6" w:rsidP="007D6D7C">
      <w:pPr>
        <w:spacing w:after="0" w:line="240" w:lineRule="auto"/>
      </w:pPr>
      <w:r>
        <w:separator/>
      </w:r>
    </w:p>
  </w:footnote>
  <w:footnote w:type="continuationSeparator" w:id="0">
    <w:p w14:paraId="36EEE7B3" w14:textId="77777777" w:rsidR="00467BE6" w:rsidRDefault="00467BE6" w:rsidP="007D6D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311C"/>
    <w:multiLevelType w:val="multilevel"/>
    <w:tmpl w:val="83640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8F2C3E"/>
    <w:multiLevelType w:val="hybridMultilevel"/>
    <w:tmpl w:val="18CA74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D669E"/>
    <w:multiLevelType w:val="hybridMultilevel"/>
    <w:tmpl w:val="880EE6C6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38D"/>
    <w:rsid w:val="000308A6"/>
    <w:rsid w:val="000E45BB"/>
    <w:rsid w:val="00124A05"/>
    <w:rsid w:val="00202F2E"/>
    <w:rsid w:val="00303CD6"/>
    <w:rsid w:val="00386A14"/>
    <w:rsid w:val="00467BE6"/>
    <w:rsid w:val="0049346A"/>
    <w:rsid w:val="004B76CD"/>
    <w:rsid w:val="00584E05"/>
    <w:rsid w:val="00664A6F"/>
    <w:rsid w:val="007B6099"/>
    <w:rsid w:val="007D6D7C"/>
    <w:rsid w:val="0082684E"/>
    <w:rsid w:val="00855656"/>
    <w:rsid w:val="00863665"/>
    <w:rsid w:val="0086538D"/>
    <w:rsid w:val="009C3C15"/>
    <w:rsid w:val="00A61C3F"/>
    <w:rsid w:val="00AF6166"/>
    <w:rsid w:val="00B80846"/>
    <w:rsid w:val="00B81790"/>
    <w:rsid w:val="00C21F8D"/>
    <w:rsid w:val="00C32E43"/>
    <w:rsid w:val="00C90076"/>
    <w:rsid w:val="00DB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28B6D"/>
  <w15:chartTrackingRefBased/>
  <w15:docId w15:val="{9B16CCC7-47BA-4F26-92C1-DF51087F9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4A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64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10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0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934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6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6D7C"/>
  </w:style>
  <w:style w:type="paragraph" w:styleId="Footer">
    <w:name w:val="footer"/>
    <w:basedOn w:val="Normal"/>
    <w:link w:val="FooterChar"/>
    <w:uiPriority w:val="99"/>
    <w:unhideWhenUsed/>
    <w:rsid w:val="007D6D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6D7C"/>
  </w:style>
  <w:style w:type="character" w:customStyle="1" w:styleId="bs-content-rb-glossary3">
    <w:name w:val="bs-content-rb-glossary3"/>
    <w:basedOn w:val="DefaultParagraphFont"/>
    <w:rsid w:val="00467BE6"/>
    <w:rPr>
      <w:i/>
      <w:iCs/>
      <w:shd w:val="clear" w:color="auto" w:fill="FBF49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08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4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3678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562972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801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629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0.emf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image" Target="media/image30.png"/><Relationship Id="rId17" Type="http://schemas.openxmlformats.org/officeDocument/2006/relationships/image" Target="media/image6.emf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image" Target="media/image7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23" Type="http://schemas.openxmlformats.org/officeDocument/2006/relationships/fontTable" Target="fontTable.xml"/><Relationship Id="rId10" Type="http://schemas.openxmlformats.org/officeDocument/2006/relationships/image" Target="media/image20.png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14" Type="http://schemas.openxmlformats.org/officeDocument/2006/relationships/image" Target="media/image5.emf"/><Relationship Id="rId22" Type="http://schemas.openxmlformats.org/officeDocument/2006/relationships/image" Target="media/image80.emf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69302662CE84C86F12ECC41588AF8" ma:contentTypeVersion="17" ma:contentTypeDescription="Create a new document." ma:contentTypeScope="" ma:versionID="45e113d6d6a1644e050466811e6f05ac">
  <xsd:schema xmlns:xsd="http://www.w3.org/2001/XMLSchema" xmlns:xs="http://www.w3.org/2001/XMLSchema" xmlns:p="http://schemas.microsoft.com/office/2006/metadata/properties" xmlns:ns2="b252451f-fd59-4045-aeb6-1ca101af56d4" xmlns:ns3="a002c788-077b-4f6b-9451-ba7f0fa65def" targetNamespace="http://schemas.microsoft.com/office/2006/metadata/properties" ma:root="true" ma:fieldsID="aadb1780cdfe729fa819b5ab29e526ad" ns2:_="" ns3:_="">
    <xsd:import namespace="b252451f-fd59-4045-aeb6-1ca101af56d4"/>
    <xsd:import namespace="a002c788-077b-4f6b-9451-ba7f0fa65d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52451f-fd59-4045-aeb6-1ca101af56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c9d5bde-1af6-4f6d-98fc-69a428dc8e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02c788-077b-4f6b-9451-ba7f0fa65de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b9820bc-93b6-4721-bf36-88b42be60875}" ma:internalName="TaxCatchAll" ma:showField="CatchAllData" ma:web="a002c788-077b-4f6b-9451-ba7f0fa65d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002c788-077b-4f6b-9451-ba7f0fa65def" xsi:nil="true"/>
    <lcf76f155ced4ddcb4097134ff3c332f xmlns="b252451f-fd59-4045-aeb6-1ca101af56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2A98BE-2066-492A-ABD7-66784B2ECCD8}"/>
</file>

<file path=customXml/itemProps2.xml><?xml version="1.0" encoding="utf-8"?>
<ds:datastoreItem xmlns:ds="http://schemas.openxmlformats.org/officeDocument/2006/customXml" ds:itemID="{AF987190-7526-411B-AD79-ED73CB9B9100}"/>
</file>

<file path=customXml/itemProps3.xml><?xml version="1.0" encoding="utf-8"?>
<ds:datastoreItem xmlns:ds="http://schemas.openxmlformats.org/officeDocument/2006/customXml" ds:itemID="{49C57BF8-314E-4650-8699-98F947EF1B24}"/>
</file>

<file path=docProps/app.xml><?xml version="1.0" encoding="utf-8"?>
<Properties xmlns="http://schemas.openxmlformats.org/officeDocument/2006/extended-properties" xmlns:vt="http://schemas.openxmlformats.org/officeDocument/2006/docPropsVTypes">
  <Template>FF0F6590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Benson</dc:creator>
  <cp:keywords/>
  <dc:description/>
  <cp:lastModifiedBy>Eleanor Foottit</cp:lastModifiedBy>
  <cp:revision>4</cp:revision>
  <cp:lastPrinted>2018-04-16T14:14:00Z</cp:lastPrinted>
  <dcterms:created xsi:type="dcterms:W3CDTF">2018-04-14T19:17:00Z</dcterms:created>
  <dcterms:modified xsi:type="dcterms:W3CDTF">2018-04-16T14:14:00Z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0x010100ACC69302662CE84C86F12ECC41588AF8</vt:lpwstr>
  </property>
</Properties>
</file>