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E3B4228" w14:textId="2FD546C5" w:rsidR="0086538D" w:rsidRDefault="00A57E8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E946AF0" wp14:editId="128A11E3">
                <wp:simplePos x="0" y="0"/>
                <wp:positionH relativeFrom="page">
                  <wp:posOffset>7539355</wp:posOffset>
                </wp:positionH>
                <wp:positionV relativeFrom="paragraph">
                  <wp:posOffset>4371340</wp:posOffset>
                </wp:positionV>
                <wp:extent cx="3095625" cy="2638425"/>
                <wp:effectExtent l="0" t="0" r="28575" b="28575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06E6F" w14:textId="5D0F4584" w:rsidR="00EA0DD2" w:rsidRDefault="00EA0DD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EAD27D" wp14:editId="020804FD">
                                  <wp:extent cx="2901315" cy="2019300"/>
                                  <wp:effectExtent l="0" t="0" r="0" b="0"/>
                                  <wp:docPr id="271" name="Picture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1799" t="30121" r="9760" b="117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4" cy="2024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46A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3.65pt;margin-top:344.2pt;width:243.75pt;height:207.7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">
                <v:textbox>
                  <w:txbxContent>
                    <w:p w14:paraId="4CB06E6F" w14:textId="5D0F4584" w:rsidR="00EA0DD2" w:rsidRDefault="00EA0DD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EAD27D" wp14:editId="020804FD">
                            <wp:extent cx="2901315" cy="2019300"/>
                            <wp:effectExtent l="0" t="0" r="0" b="0"/>
                            <wp:docPr id="271" name="Picture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1799" t="30121" r="9760" b="117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08304" cy="20241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09CB951" wp14:editId="5D4A5439">
                <wp:simplePos x="0" y="0"/>
                <wp:positionH relativeFrom="margin">
                  <wp:posOffset>7134225</wp:posOffset>
                </wp:positionH>
                <wp:positionV relativeFrom="paragraph">
                  <wp:posOffset>3314700</wp:posOffset>
                </wp:positionV>
                <wp:extent cx="2847975" cy="866775"/>
                <wp:effectExtent l="0" t="0" r="28575" b="28575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73101" w14:textId="577EC3B8" w:rsidR="00A57E83" w:rsidRDefault="00A57E83">
                            <w:r>
                              <w:t xml:space="preserve">A metal in a solution of ions will react. </w:t>
                            </w:r>
                          </w:p>
                          <w:p w14:paraId="35275D29" w14:textId="422DB647" w:rsidR="00A57E83" w:rsidRDefault="00A57E8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B68719" wp14:editId="5923E8B8">
                                  <wp:extent cx="2656205" cy="613841"/>
                                  <wp:effectExtent l="0" t="0" r="0" b="0"/>
                                  <wp:docPr id="279" name="Pictur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9553" t="25551" r="18734" b="624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205" cy="613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CB951" id="_x0000_s1027" type="#_x0000_t202" style="position:absolute;margin-left:561.75pt;margin-top:261pt;width:224.25pt;height:68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">
                <v:textbox>
                  <w:txbxContent>
                    <w:p w14:paraId="45D73101" w14:textId="577EC3B8" w:rsidR="00A57E83" w:rsidRDefault="00A57E83">
                      <w:r>
                        <w:t xml:space="preserve">A metal in a solution of ions will react. </w:t>
                      </w:r>
                    </w:p>
                    <w:p w14:paraId="35275D29" w14:textId="422DB647" w:rsidR="00A57E83" w:rsidRDefault="00A57E8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B68719" wp14:editId="5923E8B8">
                            <wp:extent cx="2656205" cy="613841"/>
                            <wp:effectExtent l="0" t="0" r="0" b="0"/>
                            <wp:docPr id="279" name="Picture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9553" t="25551" r="18734" b="624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6205" cy="6138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0D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252222" wp14:editId="1A160AD0">
                <wp:simplePos x="0" y="0"/>
                <wp:positionH relativeFrom="page">
                  <wp:posOffset>7453630</wp:posOffset>
                </wp:positionH>
                <wp:positionV relativeFrom="paragraph">
                  <wp:posOffset>2776220</wp:posOffset>
                </wp:positionV>
                <wp:extent cx="3096895" cy="490855"/>
                <wp:effectExtent l="19050" t="19050" r="27305" b="23495"/>
                <wp:wrapNone/>
                <wp:docPr id="251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95" cy="49085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1F208" w14:textId="246DB985" w:rsidR="002E1736" w:rsidRPr="00467BE6" w:rsidRDefault="00EA0DD2" w:rsidP="004D0E1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Cells and Batteries (CHEM) </w:t>
                            </w:r>
                            <w:r w:rsidR="002E1736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52222" id="Rectangle: Rounded Corners 7" o:spid="_x0000_s1028" style="position:absolute;margin-left:586.9pt;margin-top:218.6pt;width:243.85pt;height:38.6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" fillcolor="white [3201]" strokecolor="black [3213]" strokeweight="3pt">
                <v:stroke joinstyle="miter"/>
                <v:textbox>
                  <w:txbxContent>
                    <w:p w14:paraId="7901F208" w14:textId="246DB985" w:rsidR="002E1736" w:rsidRPr="00467BE6" w:rsidRDefault="00EA0DD2" w:rsidP="004D0E1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Cells and Batteries (CHEM) </w:t>
                      </w:r>
                      <w:r w:rsidR="002E1736">
                        <w:rPr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E00E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7FCE168" wp14:editId="215D652B">
                <wp:simplePos x="0" y="0"/>
                <wp:positionH relativeFrom="page">
                  <wp:posOffset>7515225</wp:posOffset>
                </wp:positionH>
                <wp:positionV relativeFrom="paragraph">
                  <wp:posOffset>218440</wp:posOffset>
                </wp:positionV>
                <wp:extent cx="2990850" cy="2371725"/>
                <wp:effectExtent l="0" t="0" r="19050" b="28575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20ED9" w14:textId="1B9E61DA" w:rsidR="00EE00ED" w:rsidRDefault="00EE00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087449" wp14:editId="32E3476A">
                                  <wp:extent cx="2799080" cy="2142063"/>
                                  <wp:effectExtent l="0" t="0" r="1270" b="0"/>
                                  <wp:docPr id="269" name="Picture 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11301" t="23473" r="17239" b="81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9080" cy="2142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CE168" id="_x0000_s1029" type="#_x0000_t202" style="position:absolute;margin-left:591.75pt;margin-top:17.2pt;width:235.5pt;height:186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">
                <v:textbox>
                  <w:txbxContent>
                    <w:p w14:paraId="1F320ED9" w14:textId="1B9E61DA" w:rsidR="00EE00ED" w:rsidRDefault="00EE00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087449" wp14:editId="32E3476A">
                            <wp:extent cx="2799080" cy="2142063"/>
                            <wp:effectExtent l="0" t="0" r="1270" b="0"/>
                            <wp:docPr id="269" name="Picture 2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1301" t="23473" r="17239" b="81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99080" cy="21420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E0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E748AF" wp14:editId="268A104E">
                <wp:simplePos x="0" y="0"/>
                <wp:positionH relativeFrom="margin">
                  <wp:align>center</wp:align>
                </wp:positionH>
                <wp:positionV relativeFrom="paragraph">
                  <wp:posOffset>3267075</wp:posOffset>
                </wp:positionV>
                <wp:extent cx="3371850" cy="476250"/>
                <wp:effectExtent l="19050" t="19050" r="19050" b="19050"/>
                <wp:wrapNone/>
                <wp:docPr id="247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4762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0ED34" w14:textId="7EDCBCCA" w:rsidR="002E1736" w:rsidRPr="00C90076" w:rsidRDefault="002E1736" w:rsidP="0043493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happens in a reaction? </w:t>
                            </w:r>
                            <w:r w:rsidR="00EE00ED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748AF" id="Rectangle: Rounded Corners 6" o:spid="_x0000_s1030" style="position:absolute;margin-left:0;margin-top:257.25pt;width:265.5pt;height:37.5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" fillcolor="white [3201]" strokecolor="#002060" strokeweight="3pt">
                <v:stroke joinstyle="miter"/>
                <v:textbox>
                  <w:txbxContent>
                    <w:p w14:paraId="4420ED34" w14:textId="7EDCBCCA" w:rsidR="002E1736" w:rsidRPr="00C90076" w:rsidRDefault="002E1736" w:rsidP="0043493E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happens in a reaction? </w:t>
                      </w:r>
                      <w:r w:rsidR="00EE00ED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(H)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E00E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F7CA63E" wp14:editId="5CE2C75D">
                <wp:simplePos x="0" y="0"/>
                <wp:positionH relativeFrom="column">
                  <wp:posOffset>3352800</wp:posOffset>
                </wp:positionH>
                <wp:positionV relativeFrom="paragraph">
                  <wp:posOffset>1076325</wp:posOffset>
                </wp:positionV>
                <wp:extent cx="2838450" cy="20764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F7096" w14:textId="07FC35F5" w:rsidR="002E1736" w:rsidRDefault="002E1736">
                            <w:r>
                              <w:rPr>
                                <w:rFonts w:ascii="Verdana" w:hAnsi="Verdana"/>
                                <w:noProof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00564005" wp14:editId="4957D840">
                                  <wp:extent cx="2733675" cy="1885293"/>
                                  <wp:effectExtent l="0" t="0" r="0" b="1270"/>
                                  <wp:docPr id="262" name="Picture 262" descr="Graph of energy against reaction progress for an uncatalysed reaction. A large amount of energy is input to start the reaction then there is an overall net loss of ener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Graph of energy against reaction progress for an uncatalysed reaction. A large amount of energy is input to start the reaction then there is an overall net loss of ener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293" cy="1898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CA63E" id="_x0000_s1031" type="#_x0000_t202" style="position:absolute;margin-left:264pt;margin-top:84.75pt;width:223.5pt;height:163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cAnJwIAAE4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">
                <v:textbox>
                  <w:txbxContent>
                    <w:p w14:paraId="206F7096" w14:textId="07FC35F5" w:rsidR="002E1736" w:rsidRDefault="002E1736">
                      <w:r>
                        <w:rPr>
                          <w:rFonts w:ascii="Verdana" w:hAnsi="Verdana"/>
                          <w:noProof/>
                          <w:color w:val="000000"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00564005" wp14:editId="4957D840">
                            <wp:extent cx="2733675" cy="1885293"/>
                            <wp:effectExtent l="0" t="0" r="0" b="1270"/>
                            <wp:docPr id="262" name="Picture 262" descr="Graph of energy against reaction progress for an uncatalysed reaction. A large amount of energy is input to start the reaction then there is an overall net loss of ener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Graph of energy against reaction progress for an uncatalysed reaction. A large amount of energy is input to start the reaction then there is an overall net loss of ener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293" cy="1898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50EE73" wp14:editId="0FAD6C15">
                <wp:simplePos x="0" y="0"/>
                <wp:positionH relativeFrom="page">
                  <wp:posOffset>3695700</wp:posOffset>
                </wp:positionH>
                <wp:positionV relativeFrom="paragraph">
                  <wp:posOffset>523875</wp:posOffset>
                </wp:positionV>
                <wp:extent cx="3096895" cy="490855"/>
                <wp:effectExtent l="19050" t="19050" r="27305" b="23495"/>
                <wp:wrapNone/>
                <wp:docPr id="242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95" cy="49085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8E251" w14:textId="2A1FB98A" w:rsidR="002E1736" w:rsidRPr="00467BE6" w:rsidRDefault="002E1736" w:rsidP="00EE5E9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Reaction profiles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0EE73" id="_x0000_s1032" style="position:absolute;margin-left:291pt;margin-top:41.25pt;width:243.85pt;height:38.6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" fillcolor="white [3201]" strokecolor="black [3213]" strokeweight="3pt">
                <v:stroke joinstyle="miter"/>
                <v:textbox>
                  <w:txbxContent>
                    <w:p w14:paraId="3948E251" w14:textId="2A1FB98A" w:rsidR="002E1736" w:rsidRPr="00467BE6" w:rsidRDefault="002E1736" w:rsidP="00EE5E9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Reaction profiles 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E00E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B84793E" wp14:editId="249FBC78">
                <wp:simplePos x="0" y="0"/>
                <wp:positionH relativeFrom="column">
                  <wp:posOffset>2609850</wp:posOffset>
                </wp:positionH>
                <wp:positionV relativeFrom="paragraph">
                  <wp:posOffset>6172200</wp:posOffset>
                </wp:positionV>
                <wp:extent cx="4358640" cy="895350"/>
                <wp:effectExtent l="0" t="0" r="22860" b="1905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7E872" w14:textId="7F20EAF4" w:rsidR="002E1736" w:rsidRDefault="002E1736" w:rsidP="002E1736">
                            <w:pPr>
                              <w:autoSpaceDE w:val="0"/>
                              <w:autoSpaceDN w:val="0"/>
                              <w:adjustRightInd w:val="0"/>
                              <w:spacing w:after="30" w:line="276" w:lineRule="auto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Overall = Energy to break bonds - Energy produced making bonds </w:t>
                            </w:r>
                          </w:p>
                          <w:p w14:paraId="7A72E452" w14:textId="6774F251" w:rsidR="002E1736" w:rsidRPr="00EE00ED" w:rsidRDefault="00EE00ED" w:rsidP="00EE00ED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+ tve answer = ENDOTHERMIC, -tve answer = EXOTHERMIC</w:t>
                            </w:r>
                          </w:p>
                          <w:p w14:paraId="4B35DC72" w14:textId="3D4A2E57" w:rsidR="002E1736" w:rsidRPr="002E1736" w:rsidRDefault="002E1736" w:rsidP="002E1736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rPr>
                                <w:rFonts w:cs="Comic Sans MS"/>
                                <w:bCs/>
                                <w:iCs/>
                                <w:color w:val="000000"/>
                              </w:rPr>
                            </w:pPr>
                            <w:r w:rsidRPr="002E1736">
                              <w:rPr>
                                <w:rFonts w:cs="Comic Sans MS"/>
                                <w:bCs/>
                                <w:iCs/>
                                <w:color w:val="000000"/>
                              </w:rPr>
                              <w:t>If more energy is given out making bonds than is taken in breaking bonds a reaction will be exothermic overall.</w:t>
                            </w:r>
                          </w:p>
                          <w:p w14:paraId="1CA69914" w14:textId="1E52C444" w:rsidR="002E1736" w:rsidRDefault="002E17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4793E" id="_x0000_s1033" type="#_x0000_t202" style="position:absolute;margin-left:205.5pt;margin-top:486pt;width:343.2pt;height:70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8KKAIAAE4EAAAOAAAAZHJzL2Uyb0RvYy54bWysVNuO2yAQfa/Uf0C8N068SZp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">
                <v:textbox>
                  <w:txbxContent>
                    <w:p w14:paraId="1A87E872" w14:textId="7F20EAF4" w:rsidR="002E1736" w:rsidRDefault="002E1736" w:rsidP="002E1736">
                      <w:pPr>
                        <w:autoSpaceDE w:val="0"/>
                        <w:autoSpaceDN w:val="0"/>
                        <w:adjustRightInd w:val="0"/>
                        <w:spacing w:after="30" w:line="276" w:lineRule="auto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Overall = Energy to break bonds - Energy produced making bonds </w:t>
                      </w:r>
                    </w:p>
                    <w:p w14:paraId="7A72E452" w14:textId="6774F251" w:rsidR="002E1736" w:rsidRPr="00EE00ED" w:rsidRDefault="00EE00ED" w:rsidP="00EE00ED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</w:rPr>
                        <w:t>tve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 answer = ENDOTHE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RMIC, -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</w:rPr>
                        <w:t>tve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 answer = EXOTHERMIC</w:t>
                      </w:r>
                    </w:p>
                    <w:p w14:paraId="4B35DC72" w14:textId="3D4A2E57" w:rsidR="002E1736" w:rsidRPr="002E1736" w:rsidRDefault="002E1736" w:rsidP="002E1736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rPr>
                          <w:rFonts w:cs="Comic Sans MS"/>
                          <w:bCs/>
                          <w:iCs/>
                          <w:color w:val="000000"/>
                        </w:rPr>
                      </w:pPr>
                      <w:r w:rsidRPr="002E1736">
                        <w:rPr>
                          <w:rFonts w:cs="Comic Sans MS"/>
                          <w:bCs/>
                          <w:iCs/>
                          <w:color w:val="000000"/>
                        </w:rPr>
                        <w:t>If more energy is given out making bonds than is taken in breaking bonds a reaction will be exothermic overall.</w:t>
                      </w:r>
                    </w:p>
                    <w:p w14:paraId="1CA69914" w14:textId="1E52C444" w:rsidR="002E1736" w:rsidRDefault="002E1736"/>
                  </w:txbxContent>
                </v:textbox>
                <w10:wrap type="square"/>
              </v:shape>
            </w:pict>
          </mc:Fallback>
        </mc:AlternateContent>
      </w:r>
      <w:r w:rsidR="00EE00E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A7A659D" wp14:editId="03BECE80">
                <wp:simplePos x="0" y="0"/>
                <wp:positionH relativeFrom="column">
                  <wp:posOffset>2886075</wp:posOffset>
                </wp:positionH>
                <wp:positionV relativeFrom="paragraph">
                  <wp:posOffset>3811905</wp:posOffset>
                </wp:positionV>
                <wp:extent cx="3667125" cy="2266950"/>
                <wp:effectExtent l="0" t="0" r="28575" b="1905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1163A" w14:textId="224B11A6" w:rsidR="002E1736" w:rsidRDefault="002E173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91F382" wp14:editId="4B3D7DA5">
                                  <wp:extent cx="3418205" cy="2164260"/>
                                  <wp:effectExtent l="0" t="0" r="0" b="7620"/>
                                  <wp:docPr id="265" name="Picture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5152" t="17865" r="620" b="75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8205" cy="2164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659D" id="_x0000_s1034" type="#_x0000_t202" style="position:absolute;margin-left:227.25pt;margin-top:300.15pt;width:288.75pt;height:178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">
                <v:textbox>
                  <w:txbxContent>
                    <w:p w14:paraId="4E01163A" w14:textId="224B11A6" w:rsidR="002E1736" w:rsidRDefault="002E173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91F382" wp14:editId="4B3D7DA5">
                            <wp:extent cx="3418205" cy="2164260"/>
                            <wp:effectExtent l="0" t="0" r="0" b="7620"/>
                            <wp:docPr id="265" name="Picture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5152" t="17865" r="620" b="75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18205" cy="21642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08A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E9B6DC0" wp14:editId="561D0B66">
                <wp:simplePos x="0" y="0"/>
                <wp:positionH relativeFrom="page">
                  <wp:posOffset>152400</wp:posOffset>
                </wp:positionH>
                <wp:positionV relativeFrom="paragraph">
                  <wp:posOffset>5648325</wp:posOffset>
                </wp:positionV>
                <wp:extent cx="2762250" cy="1333500"/>
                <wp:effectExtent l="0" t="0" r="19050" b="1905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2C9E0" w14:textId="77777777" w:rsidR="002E1736" w:rsidRDefault="002E1736" w:rsidP="000308A8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0308A8">
                              <w:rPr>
                                <w:b/>
                                <w:i/>
                                <w:u w:val="single"/>
                              </w:rPr>
                              <w:t xml:space="preserve">Activation Energy: </w:t>
                            </w:r>
                          </w:p>
                          <w:p w14:paraId="13D5A43F" w14:textId="13F7073E" w:rsidR="002E1736" w:rsidRDefault="002E1736" w:rsidP="000308A8">
                            <w:pPr>
                              <w:rPr>
                                <w:rFonts w:ascii="Calibri" w:hAnsi="Calibri" w:cs="Calibri"/>
                                <w:color w:val="0000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FF"/>
                              </w:rPr>
                              <w:t xml:space="preserve">The collision between the reactants needs this much energy for it to be successful. </w:t>
                            </w:r>
                          </w:p>
                          <w:p w14:paraId="06DD8794" w14:textId="1D24BEC4" w:rsidR="002E1736" w:rsidRPr="000308A8" w:rsidRDefault="002E1736" w:rsidP="000308A8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Particles need to collide with the minimum activation energy in order to react. </w:t>
                            </w:r>
                          </w:p>
                          <w:p w14:paraId="487060ED" w14:textId="77777777" w:rsidR="002E1736" w:rsidRPr="000308A8" w:rsidRDefault="002E1736" w:rsidP="000308A8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</w:p>
                          <w:p w14:paraId="31CD28A9" w14:textId="77777777" w:rsidR="002E1736" w:rsidRPr="000308A8" w:rsidRDefault="002E1736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6DC0" id="_x0000_s1035" type="#_x0000_t202" style="position:absolute;margin-left:12pt;margin-top:444.75pt;width:217.5pt;height:10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">
                <v:textbox>
                  <w:txbxContent>
                    <w:p w14:paraId="7612C9E0" w14:textId="77777777" w:rsidR="002E1736" w:rsidRDefault="002E1736" w:rsidP="000308A8">
                      <w:pPr>
                        <w:rPr>
                          <w:b/>
                          <w:i/>
                          <w:u w:val="single"/>
                        </w:rPr>
                      </w:pPr>
                      <w:r w:rsidRPr="000308A8">
                        <w:rPr>
                          <w:b/>
                          <w:i/>
                          <w:u w:val="single"/>
                        </w:rPr>
                        <w:t xml:space="preserve">Activation Energy: </w:t>
                      </w:r>
                    </w:p>
                    <w:p w14:paraId="13D5A43F" w14:textId="13F7073E" w:rsidR="002E1736" w:rsidRDefault="002E1736" w:rsidP="000308A8">
                      <w:pPr>
                        <w:rPr>
                          <w:rFonts w:ascii="Calibri" w:hAnsi="Calibri" w:cs="Calibri"/>
                          <w:color w:val="0000FF"/>
                        </w:rPr>
                      </w:pPr>
                      <w:r>
                        <w:rPr>
                          <w:rFonts w:ascii="Calibri" w:hAnsi="Calibri" w:cs="Calibri"/>
                          <w:color w:val="0000FF"/>
                        </w:rPr>
                        <w:t xml:space="preserve">The collision between the reactants needs this much energy for it to be successful. </w:t>
                      </w:r>
                    </w:p>
                    <w:p w14:paraId="06DD8794" w14:textId="1D24BEC4" w:rsidR="002E1736" w:rsidRPr="000308A8" w:rsidRDefault="002E1736" w:rsidP="000308A8">
                      <w:p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</w:rPr>
                        <w:t xml:space="preserve">Particles need to collide with the minimum activation energy in order to react. </w:t>
                      </w:r>
                    </w:p>
                    <w:p w14:paraId="487060ED" w14:textId="77777777" w:rsidR="002E1736" w:rsidRPr="000308A8" w:rsidRDefault="002E1736" w:rsidP="000308A8">
                      <w:pPr>
                        <w:rPr>
                          <w:b/>
                          <w:i/>
                          <w:u w:val="single"/>
                        </w:rPr>
                      </w:pPr>
                    </w:p>
                    <w:p w14:paraId="31CD28A9" w14:textId="77777777" w:rsidR="002E1736" w:rsidRPr="000308A8" w:rsidRDefault="002E1736">
                      <w:pPr>
                        <w:rPr>
                          <w:b/>
                          <w:i/>
                          <w:u w:val="single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76D6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003EA48" wp14:editId="4D1867A3">
                <wp:simplePos x="0" y="0"/>
                <wp:positionH relativeFrom="page">
                  <wp:posOffset>114300</wp:posOffset>
                </wp:positionH>
                <wp:positionV relativeFrom="paragraph">
                  <wp:posOffset>3143250</wp:posOffset>
                </wp:positionV>
                <wp:extent cx="2800350" cy="2457450"/>
                <wp:effectExtent l="0" t="0" r="19050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04475" w14:textId="15415AFE" w:rsidR="002E1736" w:rsidRDefault="002E1736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Takes energy from the surroundings, so temperature falls. </w:t>
                            </w:r>
                          </w:p>
                          <w:p w14:paraId="074C8BEF" w14:textId="52CF2120" w:rsidR="002E1736" w:rsidRDefault="002E173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26A046" wp14:editId="1AB8BBA4">
                                  <wp:extent cx="2597876" cy="140017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8865" cy="1406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369965" w14:textId="063D864D" w:rsidR="002E1736" w:rsidRDefault="002E1736" w:rsidP="00D76D62">
                            <w:r w:rsidRPr="00D76D62">
                              <w:rPr>
                                <w:b/>
                              </w:rPr>
                              <w:t>Example;</w:t>
                            </w:r>
                            <w:r>
                              <w:t xml:space="preserve"> Thermal decomposition and </w:t>
                            </w:r>
                            <w:r w:rsidRPr="00D76D62">
                              <w:t>photosynthesis are endothermic.</w:t>
                            </w:r>
                          </w:p>
                          <w:p w14:paraId="6B412315" w14:textId="77777777" w:rsidR="002E1736" w:rsidRDefault="002E17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EA48" id="_x0000_s1036" type="#_x0000_t202" style="position:absolute;margin-left:9pt;margin-top:247.5pt;width:220.5pt;height:193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">
                <v:textbox>
                  <w:txbxContent>
                    <w:p w14:paraId="1A204475" w14:textId="15415AFE" w:rsidR="002E1736" w:rsidRDefault="002E1736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Takes energy from the surroundings, so temperature falls. </w:t>
                      </w:r>
                    </w:p>
                    <w:p w14:paraId="074C8BEF" w14:textId="52CF2120" w:rsidR="002E1736" w:rsidRDefault="002E173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26A046" wp14:editId="1AB8BBA4">
                            <wp:extent cx="2597876" cy="140017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8865" cy="1406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369965" w14:textId="063D864D" w:rsidR="002E1736" w:rsidRDefault="002E1736" w:rsidP="00D76D62">
                      <w:r w:rsidRPr="00D76D62">
                        <w:rPr>
                          <w:b/>
                        </w:rPr>
                        <w:t>Example;</w:t>
                      </w:r>
                      <w:r>
                        <w:t xml:space="preserve"> Thermal decomposition and </w:t>
                      </w:r>
                      <w:r w:rsidRPr="00D76D62">
                        <w:t>photosynthesis are endothermic.</w:t>
                      </w:r>
                    </w:p>
                    <w:p w14:paraId="6B412315" w14:textId="77777777" w:rsidR="002E1736" w:rsidRDefault="002E1736"/>
                  </w:txbxContent>
                </v:textbox>
                <w10:wrap type="square" anchorx="page"/>
              </v:shape>
            </w:pict>
          </mc:Fallback>
        </mc:AlternateContent>
      </w:r>
      <w:r w:rsidR="00D76D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9EBAC1" wp14:editId="3325571D">
                <wp:simplePos x="0" y="0"/>
                <wp:positionH relativeFrom="page">
                  <wp:posOffset>142875</wp:posOffset>
                </wp:positionH>
                <wp:positionV relativeFrom="paragraph">
                  <wp:posOffset>2571750</wp:posOffset>
                </wp:positionV>
                <wp:extent cx="2705100" cy="476250"/>
                <wp:effectExtent l="19050" t="19050" r="19050" b="19050"/>
                <wp:wrapNone/>
                <wp:docPr id="20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4762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77C0C" w14:textId="5324D4D4" w:rsidR="002E1736" w:rsidRPr="00C90076" w:rsidRDefault="002E1736" w:rsidP="00AF616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Endothermic Reaction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EBAC1" id="_x0000_s1037" style="position:absolute;margin-left:11.25pt;margin-top:202.5pt;width:213pt;height:37.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" fillcolor="white [3201]" strokecolor="#002060" strokeweight="3pt">
                <v:stroke joinstyle="miter"/>
                <v:textbox>
                  <w:txbxContent>
                    <w:p w14:paraId="73277C0C" w14:textId="5324D4D4" w:rsidR="002E1736" w:rsidRPr="00C90076" w:rsidRDefault="002E1736" w:rsidP="00AF6166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Endothermic Reaction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76D6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1A3B1E9" wp14:editId="368776D3">
                <wp:simplePos x="0" y="0"/>
                <wp:positionH relativeFrom="column">
                  <wp:posOffset>-342900</wp:posOffset>
                </wp:positionH>
                <wp:positionV relativeFrom="paragraph">
                  <wp:posOffset>190500</wp:posOffset>
                </wp:positionV>
                <wp:extent cx="2819400" cy="2352675"/>
                <wp:effectExtent l="0" t="0" r="0" b="95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C10AF" w14:textId="04CAB4AE" w:rsidR="002E1736" w:rsidRDefault="002E1736" w:rsidP="007D6D7C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Gives out en</w:t>
                            </w:r>
                            <w:r w:rsidR="00DD5293">
                              <w:rPr>
                                <w:noProof/>
                                <w:lang w:eastAsia="en-GB"/>
                              </w:rPr>
                              <w:t>e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rgy to the surroundings, so temperature rises. </w:t>
                            </w:r>
                          </w:p>
                          <w:p w14:paraId="40BDABAD" w14:textId="344B82E1" w:rsidR="002E1736" w:rsidRDefault="002E1736" w:rsidP="007D6D7C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878373" wp14:editId="0F0E57D0">
                                  <wp:extent cx="2627630" cy="1302385"/>
                                  <wp:effectExtent l="0" t="0" r="1270" b="0"/>
                                  <wp:docPr id="261" name="Picture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7630" cy="1302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E8D40B" w14:textId="1DF02B17" w:rsidR="002E1736" w:rsidRPr="00D76D62" w:rsidRDefault="002E1736" w:rsidP="00D76D6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D76D62">
                              <w:rPr>
                                <w:b/>
                                <w:noProof/>
                                <w:lang w:eastAsia="en-GB"/>
                              </w:rPr>
                              <w:t>Example;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D76D62">
                              <w:t>Neutralisation between acids and alkalis is exothermic.</w:t>
                            </w:r>
                          </w:p>
                          <w:p w14:paraId="3BC52A71" w14:textId="38E979B5" w:rsidR="002E1736" w:rsidRDefault="002E1736" w:rsidP="007D6D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3B1E9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27pt;margin-top:15pt;width:222pt;height:185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" stroked="f">
                <v:textbox>
                  <w:txbxContent>
                    <w:p w14:paraId="255C10AF" w14:textId="04CAB4AE" w:rsidR="002E1736" w:rsidRDefault="002E1736" w:rsidP="007D6D7C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Gives out en</w:t>
                      </w:r>
                      <w:r w:rsidR="00DD5293">
                        <w:rPr>
                          <w:noProof/>
                          <w:lang w:eastAsia="en-GB"/>
                        </w:rPr>
                        <w:t>e</w:t>
                      </w:r>
                      <w:r>
                        <w:rPr>
                          <w:noProof/>
                          <w:lang w:eastAsia="en-GB"/>
                        </w:rPr>
                        <w:t xml:space="preserve">rgy to the surroundings, so temperature rises. </w:t>
                      </w:r>
                    </w:p>
                    <w:p w14:paraId="40BDABAD" w14:textId="344B82E1" w:rsidR="002E1736" w:rsidRDefault="002E1736" w:rsidP="007D6D7C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878373" wp14:editId="0F0E57D0">
                            <wp:extent cx="2627630" cy="1302385"/>
                            <wp:effectExtent l="0" t="0" r="1270" b="0"/>
                            <wp:docPr id="261" name="Picture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7630" cy="1302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E8D40B" w14:textId="1DF02B17" w:rsidR="002E1736" w:rsidRPr="00D76D62" w:rsidRDefault="002E1736" w:rsidP="00D76D62">
                      <w:pPr>
                        <w:rPr>
                          <w:noProof/>
                          <w:lang w:eastAsia="en-GB"/>
                        </w:rPr>
                      </w:pPr>
                      <w:r w:rsidRPr="00D76D62">
                        <w:rPr>
                          <w:b/>
                          <w:noProof/>
                          <w:lang w:eastAsia="en-GB"/>
                        </w:rPr>
                        <w:t>Example;</w:t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Pr="00D76D62">
                        <w:t>Neutralisation between acids and alkalis is exothermic.</w:t>
                      </w:r>
                    </w:p>
                    <w:p w14:paraId="3BC52A71" w14:textId="38E979B5" w:rsidR="002E1736" w:rsidRDefault="002E1736" w:rsidP="007D6D7C"/>
                  </w:txbxContent>
                </v:textbox>
                <w10:wrap type="square"/>
              </v:shape>
            </w:pict>
          </mc:Fallback>
        </mc:AlternateContent>
      </w:r>
      <w:r w:rsidR="004D0E1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B02DB6E" wp14:editId="735BDBDA">
                <wp:simplePos x="0" y="0"/>
                <wp:positionH relativeFrom="column">
                  <wp:posOffset>7124700</wp:posOffset>
                </wp:positionH>
                <wp:positionV relativeFrom="paragraph">
                  <wp:posOffset>171450</wp:posOffset>
                </wp:positionV>
                <wp:extent cx="2533650" cy="175260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BF81A" w14:textId="03544E02" w:rsidR="002E1736" w:rsidRDefault="002E1736">
                            <w:r>
                              <w:t xml:space="preserve">              </w:t>
                            </w:r>
                          </w:p>
                          <w:p w14:paraId="4B6A507A" w14:textId="662E153E" w:rsidR="002E1736" w:rsidRDefault="002E1736">
                            <w:r>
                              <w:t xml:space="preserve"> </w:t>
                            </w:r>
                          </w:p>
                          <w:p w14:paraId="0EE97738" w14:textId="102A8CDA" w:rsidR="002E1736" w:rsidRDefault="002E1736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DB6E" id="_x0000_s1039" type="#_x0000_t202" style="position:absolute;margin-left:561pt;margin-top:13.5pt;width:199.5pt;height:13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" stroked="f">
                <v:textbox>
                  <w:txbxContent>
                    <w:p w14:paraId="75EBF81A" w14:textId="03544E02" w:rsidR="002E1736" w:rsidRDefault="002E1736">
                      <w:r>
                        <w:t xml:space="preserve">              </w:t>
                      </w:r>
                    </w:p>
                    <w:p w14:paraId="4B6A507A" w14:textId="662E153E" w:rsidR="002E1736" w:rsidRDefault="002E1736">
                      <w:r>
                        <w:t xml:space="preserve"> </w:t>
                      </w:r>
                    </w:p>
                    <w:p w14:paraId="0EE97738" w14:textId="102A8CDA" w:rsidR="002E1736" w:rsidRDefault="002E1736">
                      <w: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6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D5B4D" wp14:editId="10F94EA5">
                <wp:simplePos x="0" y="0"/>
                <wp:positionH relativeFrom="margin">
                  <wp:posOffset>3076575</wp:posOffset>
                </wp:positionH>
                <wp:positionV relativeFrom="paragraph">
                  <wp:posOffset>-333375</wp:posOffset>
                </wp:positionV>
                <wp:extent cx="3390900" cy="762000"/>
                <wp:effectExtent l="19050" t="19050" r="1905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7620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36C66" w14:textId="2F7FB0DB" w:rsidR="002E1736" w:rsidRPr="0086538D" w:rsidRDefault="002E1736" w:rsidP="0086538D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>CU5 – Energy Changes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D5B4D" id="Rectangle: Rounded Corners 2" o:spid="_x0000_s1040" style="position:absolute;margin-left:242.25pt;margin-top:-26.25pt;width:267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" fillcolor="white [3201]" strokecolor="black [3213]" strokeweight="3pt">
                <v:stroke joinstyle="miter"/>
                <v:textbox>
                  <w:txbxContent>
                    <w:p w14:paraId="07F36C66" w14:textId="2F7FB0DB" w:rsidR="002E1736" w:rsidRPr="0086538D" w:rsidRDefault="002E1736" w:rsidP="0086538D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u w:val="single"/>
                        </w:rPr>
                        <w:t>CU5 – Energy Changes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900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FE1D1B" wp14:editId="7B28962A">
                <wp:simplePos x="0" y="0"/>
                <wp:positionH relativeFrom="page">
                  <wp:posOffset>161925</wp:posOffset>
                </wp:positionH>
                <wp:positionV relativeFrom="paragraph">
                  <wp:posOffset>-346710</wp:posOffset>
                </wp:positionV>
                <wp:extent cx="2628900" cy="518160"/>
                <wp:effectExtent l="19050" t="19050" r="19050" b="15240"/>
                <wp:wrapNone/>
                <wp:docPr id="1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1816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B159C" w14:textId="70189437" w:rsidR="002E1736" w:rsidRPr="00C90076" w:rsidRDefault="002E1736" w:rsidP="00C9007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Exothermic Reaction  </w:t>
                            </w:r>
                            <w:r w:rsidRPr="00C90076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9007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E1D1B" id="Rectangle: Rounded Corners 5" o:spid="_x0000_s1041" style="position:absolute;margin-left:12.75pt;margin-top:-27.3pt;width:207pt;height:40.8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" fillcolor="white [3201]" strokecolor="black [3213]" strokeweight="3pt">
                <v:stroke joinstyle="miter"/>
                <v:textbox>
                  <w:txbxContent>
                    <w:p w14:paraId="040B159C" w14:textId="70189437" w:rsidR="002E1736" w:rsidRPr="00C90076" w:rsidRDefault="002E1736" w:rsidP="00C9007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Exothermic Reaction  </w:t>
                      </w:r>
                      <w:r w:rsidRPr="00C90076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90076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84E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8765DF" wp14:editId="5937A4D4">
                <wp:simplePos x="0" y="0"/>
                <wp:positionH relativeFrom="page">
                  <wp:posOffset>7477125</wp:posOffset>
                </wp:positionH>
                <wp:positionV relativeFrom="paragraph">
                  <wp:posOffset>-363220</wp:posOffset>
                </wp:positionV>
                <wp:extent cx="3096895" cy="490855"/>
                <wp:effectExtent l="19050" t="19050" r="27305" b="234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95" cy="49085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5CABF" w14:textId="7228E755" w:rsidR="002E1736" w:rsidRPr="00467BE6" w:rsidRDefault="00EE00ED" w:rsidP="0086538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Example calculation (H)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765DF" id="_x0000_s1042" style="position:absolute;margin-left:588.75pt;margin-top:-28.6pt;width:243.85pt;height:38.6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" fillcolor="white [3201]" strokecolor="black [3213]" strokeweight="3pt">
                <v:stroke joinstyle="miter"/>
                <v:textbox>
                  <w:txbxContent>
                    <w:p w14:paraId="3C05CABF" w14:textId="7228E755" w:rsidR="002E1736" w:rsidRPr="00467BE6" w:rsidRDefault="00EE00ED" w:rsidP="0086538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Example calculation (H)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934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8F7D83" wp14:editId="5D4736EB">
                <wp:simplePos x="0" y="0"/>
                <wp:positionH relativeFrom="column">
                  <wp:posOffset>2514600</wp:posOffset>
                </wp:positionH>
                <wp:positionV relativeFrom="paragraph">
                  <wp:posOffset>-361951</wp:posOffset>
                </wp:positionV>
                <wp:extent cx="47625" cy="736282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73628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B5579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-28.5pt" to="201.75pt,5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4B76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C61E09" wp14:editId="1490FBDF">
                <wp:simplePos x="0" y="0"/>
                <wp:positionH relativeFrom="column">
                  <wp:posOffset>6918960</wp:posOffset>
                </wp:positionH>
                <wp:positionV relativeFrom="paragraph">
                  <wp:posOffset>-371475</wp:posOffset>
                </wp:positionV>
                <wp:extent cx="63062" cy="7503160"/>
                <wp:effectExtent l="0" t="0" r="32385" b="2159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62" cy="7503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E7C81" id="Straight Connector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4.8pt,-29.25pt" to="549.75pt,5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sectPr w:rsidR="0086538D" w:rsidSect="00C32E43">
      <w:pgSz w:w="16838" w:h="11906" w:orient="landscape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CCF9A2" w14:textId="77777777" w:rsidR="002E1736" w:rsidRDefault="002E1736" w:rsidP="007D6D7C">
      <w:pPr>
        <w:spacing w:after="0" w:line="240" w:lineRule="auto"/>
      </w:pPr>
      <w:r>
        <w:separator/>
      </w:r>
    </w:p>
  </w:endnote>
  <w:endnote w:type="continuationSeparator" w:id="0">
    <w:p w14:paraId="6AB66F14" w14:textId="77777777" w:rsidR="002E1736" w:rsidRDefault="002E1736" w:rsidP="007D6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EB291" w14:textId="77777777" w:rsidR="002E1736" w:rsidRDefault="002E1736" w:rsidP="007D6D7C">
      <w:pPr>
        <w:spacing w:after="0" w:line="240" w:lineRule="auto"/>
      </w:pPr>
      <w:r>
        <w:separator/>
      </w:r>
    </w:p>
  </w:footnote>
  <w:footnote w:type="continuationSeparator" w:id="0">
    <w:p w14:paraId="36EEE7B3" w14:textId="77777777" w:rsidR="002E1736" w:rsidRDefault="002E1736" w:rsidP="007D6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A311C"/>
    <w:multiLevelType w:val="multilevel"/>
    <w:tmpl w:val="83640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8F2C3E"/>
    <w:multiLevelType w:val="hybridMultilevel"/>
    <w:tmpl w:val="18CA7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D669E"/>
    <w:multiLevelType w:val="hybridMultilevel"/>
    <w:tmpl w:val="880EE6C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68E5ED4"/>
    <w:multiLevelType w:val="hybridMultilevel"/>
    <w:tmpl w:val="2E2B258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38D"/>
    <w:rsid w:val="000308A6"/>
    <w:rsid w:val="000308A8"/>
    <w:rsid w:val="00082A06"/>
    <w:rsid w:val="000E45BB"/>
    <w:rsid w:val="00124A05"/>
    <w:rsid w:val="0015349C"/>
    <w:rsid w:val="002E1736"/>
    <w:rsid w:val="00303CD6"/>
    <w:rsid w:val="00386A14"/>
    <w:rsid w:val="0043493E"/>
    <w:rsid w:val="00467BE6"/>
    <w:rsid w:val="0049346A"/>
    <w:rsid w:val="004B76CD"/>
    <w:rsid w:val="004D0E1A"/>
    <w:rsid w:val="00584E05"/>
    <w:rsid w:val="0062416B"/>
    <w:rsid w:val="00664A6F"/>
    <w:rsid w:val="007B6099"/>
    <w:rsid w:val="007D6D7C"/>
    <w:rsid w:val="007F064F"/>
    <w:rsid w:val="0082684E"/>
    <w:rsid w:val="00855656"/>
    <w:rsid w:val="00863665"/>
    <w:rsid w:val="0086538D"/>
    <w:rsid w:val="00A57E83"/>
    <w:rsid w:val="00A61C3F"/>
    <w:rsid w:val="00A70687"/>
    <w:rsid w:val="00AF6166"/>
    <w:rsid w:val="00B80846"/>
    <w:rsid w:val="00C21F8D"/>
    <w:rsid w:val="00C32E43"/>
    <w:rsid w:val="00C3714B"/>
    <w:rsid w:val="00C90076"/>
    <w:rsid w:val="00D76D62"/>
    <w:rsid w:val="00DB10EC"/>
    <w:rsid w:val="00DD5293"/>
    <w:rsid w:val="00EA0DD2"/>
    <w:rsid w:val="00EE00ED"/>
    <w:rsid w:val="00EE5E97"/>
    <w:rsid w:val="00F5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28B6D"/>
  <w15:chartTrackingRefBased/>
  <w15:docId w15:val="{9B16CCC7-47BA-4F26-92C1-DF51087F9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4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64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0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934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6D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D7C"/>
  </w:style>
  <w:style w:type="paragraph" w:styleId="Footer">
    <w:name w:val="footer"/>
    <w:basedOn w:val="Normal"/>
    <w:link w:val="FooterChar"/>
    <w:uiPriority w:val="99"/>
    <w:unhideWhenUsed/>
    <w:rsid w:val="007D6D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D7C"/>
  </w:style>
  <w:style w:type="character" w:customStyle="1" w:styleId="bs-content-rb-glossary3">
    <w:name w:val="bs-content-rb-glossary3"/>
    <w:basedOn w:val="DefaultParagraphFont"/>
    <w:rsid w:val="00467BE6"/>
    <w:rPr>
      <w:i/>
      <w:iCs/>
      <w:shd w:val="clear" w:color="auto" w:fill="FBF49C"/>
    </w:rPr>
  </w:style>
  <w:style w:type="paragraph" w:customStyle="1" w:styleId="Default">
    <w:name w:val="Default"/>
    <w:rsid w:val="0043493E"/>
    <w:pPr>
      <w:autoSpaceDE w:val="0"/>
      <w:autoSpaceDN w:val="0"/>
      <w:adjustRightInd w:val="0"/>
      <w:spacing w:after="0" w:line="240" w:lineRule="auto"/>
    </w:pPr>
    <w:rPr>
      <w:rFonts w:ascii="Bradley Hand ITC" w:hAnsi="Bradley Hand ITC" w:cs="Bradley Hand IT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8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83678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8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62972">
                              <w:marLeft w:val="0"/>
                              <w:marRight w:val="0"/>
                              <w:marTop w:val="21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80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62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customXml" Target="../customXml/item2.xml"/><Relationship Id="rId10" Type="http://schemas.openxmlformats.org/officeDocument/2006/relationships/image" Target="media/image20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C69302662CE84C86F12ECC41588AF8" ma:contentTypeVersion="17" ma:contentTypeDescription="Create a new document." ma:contentTypeScope="" ma:versionID="45e113d6d6a1644e050466811e6f05ac">
  <xsd:schema xmlns:xsd="http://www.w3.org/2001/XMLSchema" xmlns:xs="http://www.w3.org/2001/XMLSchema" xmlns:p="http://schemas.microsoft.com/office/2006/metadata/properties" xmlns:ns2="b252451f-fd59-4045-aeb6-1ca101af56d4" xmlns:ns3="a002c788-077b-4f6b-9451-ba7f0fa65def" targetNamespace="http://schemas.microsoft.com/office/2006/metadata/properties" ma:root="true" ma:fieldsID="aadb1780cdfe729fa819b5ab29e526ad" ns2:_="" ns3:_="">
    <xsd:import namespace="b252451f-fd59-4045-aeb6-1ca101af56d4"/>
    <xsd:import namespace="a002c788-077b-4f6b-9451-ba7f0fa65d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52451f-fd59-4045-aeb6-1ca101af56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c9d5bde-1af6-4f6d-98fc-69a428dc8e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2c788-077b-4f6b-9451-ba7f0fa65de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9820bc-93b6-4721-bf36-88b42be60875}" ma:internalName="TaxCatchAll" ma:showField="CatchAllData" ma:web="a002c788-077b-4f6b-9451-ba7f0fa65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02c788-077b-4f6b-9451-ba7f0fa65def" xsi:nil="true"/>
    <lcf76f155ced4ddcb4097134ff3c332f xmlns="b252451f-fd59-4045-aeb6-1ca101af56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D117A79-34B3-4499-9ED1-FD181B5E82AD}"/>
</file>

<file path=customXml/itemProps2.xml><?xml version="1.0" encoding="utf-8"?>
<ds:datastoreItem xmlns:ds="http://schemas.openxmlformats.org/officeDocument/2006/customXml" ds:itemID="{EE65298D-F7FB-416F-BDF6-8850D05177D5}"/>
</file>

<file path=customXml/itemProps3.xml><?xml version="1.0" encoding="utf-8"?>
<ds:datastoreItem xmlns:ds="http://schemas.openxmlformats.org/officeDocument/2006/customXml" ds:itemID="{D86882E8-1FED-48D9-B88B-997A3F4F3357}"/>
</file>

<file path=docProps/app.xml><?xml version="1.0" encoding="utf-8"?>
<Properties xmlns="http://schemas.openxmlformats.org/officeDocument/2006/extended-properties" xmlns:vt="http://schemas.openxmlformats.org/officeDocument/2006/docPropsVTypes">
  <Template>F4E166FB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Benson</dc:creator>
  <cp:keywords/>
  <dc:description/>
  <cp:lastModifiedBy>G Mckenzie-Smith</cp:lastModifiedBy>
  <cp:revision>3</cp:revision>
  <cp:lastPrinted>2020-03-11T14:23:00Z</cp:lastPrinted>
  <dcterms:created xsi:type="dcterms:W3CDTF">2018-04-14T19:14:00Z</dcterms:created>
  <dcterms:modified xsi:type="dcterms:W3CDTF">2020-03-11T14:24:00Z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0x010100ACC69302662CE84C86F12ECC41588AF8</vt:lpwstr>
  </property>
</Properties>
</file>